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E74" w:rsidRDefault="00CB6326" w:rsidP="00764E74">
      <w:pPr>
        <w:contextualSpacing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456C6005" wp14:editId="69AC80D9">
                <wp:simplePos x="0" y="0"/>
                <wp:positionH relativeFrom="column">
                  <wp:posOffset>22860</wp:posOffset>
                </wp:positionH>
                <wp:positionV relativeFrom="paragraph">
                  <wp:posOffset>-116205</wp:posOffset>
                </wp:positionV>
                <wp:extent cx="6600825" cy="476250"/>
                <wp:effectExtent l="0" t="0" r="9525" b="0"/>
                <wp:wrapNone/>
                <wp:docPr id="2" name="Round Diagonal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76250"/>
                        </a:xfrm>
                        <a:prstGeom prst="round2Diag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CF7" w:rsidRPr="00CB6326" w:rsidRDefault="00726A72" w:rsidP="00B43CF7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CB6326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32"/>
                              </w:rPr>
                              <w:t>Singapore, Career Programs, Global Education Network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" o:spid="_x0000_s1026" style="position:absolute;margin-left:1.8pt;margin-top:-9.15pt;width:519.75pt;height:37.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0825,476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" adj="-11796480,,5400" path="m79377,l6600825,r,l6600825,396873v,43839,-35538,79377,-79377,79377l,476250r,l,79377c,35538,35538,,79377,xe" fillcolor="#0070c0" stroked="f" strokeweight="2pt">
                <v:stroke joinstyle="miter"/>
                <v:formulas/>
                <v:path arrowok="t" o:connecttype="custom" o:connectlocs="79377,0;6600825,0;6600825,0;6600825,396873;6521448,476250;0,476250;0,476250;0,79377;79377,0" o:connectangles="0,0,0,0,0,0,0,0,0" textboxrect="0,0,6600825,476250"/>
                <v:textbox>
                  <w:txbxContent>
                    <w:p w:rsidR="00B43CF7" w:rsidRPr="00CB6326" w:rsidRDefault="00726A72" w:rsidP="00B43CF7">
                      <w:pPr>
                        <w:jc w:val="center"/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32"/>
                        </w:rPr>
                      </w:pPr>
                      <w:r w:rsidRPr="00CB6326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32"/>
                        </w:rPr>
                        <w:t>Singapore, Career Programs, Global Education Network</w:t>
                      </w:r>
                    </w:p>
                  </w:txbxContent>
                </v:textbox>
              </v:shape>
            </w:pict>
          </mc:Fallback>
        </mc:AlternateContent>
      </w:r>
      <w:r w:rsidR="00E82046">
        <w:rPr>
          <w:rFonts w:ascii="Times New Roman" w:hAnsi="Times New Roman"/>
          <w:noProof/>
        </w:rPr>
        <w:drawing>
          <wp:anchor distT="0" distB="0" distL="114300" distR="114300" simplePos="0" relativeHeight="251816448" behindDoc="1" locked="0" layoutInCell="0" allowOverlap="1" wp14:anchorId="48CF516E" wp14:editId="5473C486">
            <wp:simplePos x="0" y="0"/>
            <wp:positionH relativeFrom="page">
              <wp:align>right</wp:align>
            </wp:positionH>
            <wp:positionV relativeFrom="page">
              <wp:posOffset>-119743</wp:posOffset>
            </wp:positionV>
            <wp:extent cx="7770943" cy="10263777"/>
            <wp:effectExtent l="0" t="0" r="0" b="0"/>
            <wp:wrapNone/>
            <wp:docPr id="3" name="Picture 3" descr="/Volumes/Graphics/DATA/1_PROJECTS/IP_International Programs/_Study Abroad Flyer - Fillable Template/Study Abroad Flyer-Fillable Template 20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/Volumes/Graphics/DATA/1_PROJECTS/IP_International Programs/_Study Abroad Flyer - Fillable Template/Study Abroad Flyer-Fillable Template 2017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943" cy="10263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E74" w:rsidRDefault="00764E74" w:rsidP="00764E74">
      <w:pPr>
        <w:contextualSpacing/>
        <w:rPr>
          <w:rFonts w:asciiTheme="majorHAnsi" w:hAnsiTheme="majorHAnsi" w:cs="Arial"/>
          <w:b/>
          <w:sz w:val="22"/>
          <w:szCs w:val="22"/>
        </w:rPr>
      </w:pPr>
    </w:p>
    <w:p w:rsidR="00764E74" w:rsidRDefault="00CB6326" w:rsidP="00764E74">
      <w:pPr>
        <w:contextualSpacing/>
        <w:rPr>
          <w:rFonts w:asciiTheme="majorHAnsi" w:hAnsiTheme="majorHAnsi" w:cs="Arial"/>
          <w:b/>
          <w:sz w:val="22"/>
          <w:szCs w:val="22"/>
        </w:rPr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819520" behindDoc="0" locked="0" layoutInCell="1" allowOverlap="1" wp14:anchorId="7847212B" wp14:editId="5BD05C51">
            <wp:simplePos x="0" y="0"/>
            <wp:positionH relativeFrom="column">
              <wp:posOffset>4747261</wp:posOffset>
            </wp:positionH>
            <wp:positionV relativeFrom="paragraph">
              <wp:posOffset>95250</wp:posOffset>
            </wp:positionV>
            <wp:extent cx="1219200" cy="53219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67" cy="5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63726644" wp14:editId="36CA2C8D">
                <wp:simplePos x="0" y="0"/>
                <wp:positionH relativeFrom="column">
                  <wp:posOffset>1983740</wp:posOffset>
                </wp:positionH>
                <wp:positionV relativeFrom="paragraph">
                  <wp:posOffset>154940</wp:posOffset>
                </wp:positionV>
                <wp:extent cx="2360930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CF7" w:rsidRPr="00CB6326" w:rsidRDefault="00726A72" w:rsidP="00B43CF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CB632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July</w:t>
                            </w:r>
                            <w:r w:rsidR="00AC599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12</w:t>
                            </w:r>
                            <w:r w:rsidR="009B2B74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– August 4,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56.2pt;margin-top:12.2pt;width:185.9pt;height:110.6pt;z-index:251784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CWIg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" stroked="f">
                <v:textbox style="mso-fit-shape-to-text:t">
                  <w:txbxContent>
                    <w:p w:rsidR="00B43CF7" w:rsidRPr="00CB6326" w:rsidRDefault="00726A72" w:rsidP="00B43CF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 w:rsidRPr="00CB632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July</w:t>
                      </w:r>
                      <w:r w:rsidR="00AC5993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12</w:t>
                      </w:r>
                      <w:r w:rsidR="009B2B74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– August 4,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4E74" w:rsidRDefault="00764E74" w:rsidP="00764E74">
      <w:pPr>
        <w:contextualSpacing/>
        <w:rPr>
          <w:rFonts w:asciiTheme="majorHAnsi" w:hAnsiTheme="majorHAnsi" w:cs="Arial"/>
          <w:b/>
          <w:sz w:val="22"/>
          <w:szCs w:val="22"/>
        </w:rPr>
      </w:pPr>
    </w:p>
    <w:p w:rsidR="00764E74" w:rsidRPr="00D70982" w:rsidRDefault="00764E74" w:rsidP="00764E74">
      <w:pPr>
        <w:rPr>
          <w:rFonts w:asciiTheme="majorHAnsi" w:hAnsiTheme="majorHAnsi" w:cs="Arial"/>
          <w:sz w:val="10"/>
          <w:szCs w:val="10"/>
        </w:rPr>
      </w:pPr>
    </w:p>
    <w:p w:rsidR="002A5F21" w:rsidRDefault="00865181" w:rsidP="002A5F21">
      <w:pPr>
        <w:rPr>
          <w:rFonts w:ascii="Times New Roman" w:hAnsi="Times New Roman"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1109A662" wp14:editId="3A40B9D8">
                <wp:simplePos x="0" y="0"/>
                <wp:positionH relativeFrom="margin">
                  <wp:align>left</wp:align>
                </wp:positionH>
                <wp:positionV relativeFrom="paragraph">
                  <wp:posOffset>1086758</wp:posOffset>
                </wp:positionV>
                <wp:extent cx="6600825" cy="1268095"/>
                <wp:effectExtent l="0" t="0" r="9525" b="825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1268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326" w:rsidRPr="00CB6326" w:rsidRDefault="00B43CF7">
                            <w:pPr>
                              <w:rPr>
                                <w:rFonts w:asciiTheme="majorHAnsi" w:hAnsiTheme="majorHAnsi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CB6326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2"/>
                              </w:rPr>
                              <w:t>The Destination:</w:t>
                            </w:r>
                            <w:r w:rsidR="00726A72" w:rsidRPr="00CB6326">
                              <w:rPr>
                                <w:rFonts w:asciiTheme="majorHAnsi" w:hAnsiTheme="majorHAnsi"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43CF7" w:rsidRPr="0025364E" w:rsidRDefault="00726A72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Located in S</w:t>
                            </w:r>
                            <w:r w:rsidRPr="000F131E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outheast Asia, Singapore is an island that encompasses only 270 square miles with 4.6 million residents. Without any natural resources of its own, Singapore’s resource is the people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F131E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Singapore represents a merge of Malaysian, Chinese, Indian and Euro-Asian cultures, creating a diverse land with many choices for food and entertainment. With year-round weather between 70 and 90 degrees, Singapore has a lot to offer. You may enjoy world-class shopping on Orchard Road, a trip up in the Singapore Flyer – the world’s largest observation wheel – or a day at </w:t>
                            </w:r>
                            <w:proofErr w:type="spellStart"/>
                            <w:r w:rsidRPr="000F131E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Sentosa</w:t>
                            </w:r>
                            <w:proofErr w:type="spellEnd"/>
                            <w:r w:rsidRPr="000F131E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 Island, boasting beaches and the Underwater World </w:t>
                            </w:r>
                            <w:proofErr w:type="spellStart"/>
                            <w:r w:rsidRPr="000F131E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Oceanarium</w:t>
                            </w:r>
                            <w:proofErr w:type="spellEnd"/>
                            <w:r w:rsidRPr="000F131E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85.55pt;width:519.75pt;height:99.85pt;z-index:251767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" stroked="f">
                <v:textbox>
                  <w:txbxContent>
                    <w:p w:rsidR="00CB6326" w:rsidRPr="00CB6326" w:rsidRDefault="00B43CF7">
                      <w:pPr>
                        <w:rPr>
                          <w:rFonts w:asciiTheme="majorHAnsi" w:hAnsiTheme="majorHAnsi"/>
                          <w:color w:val="0070C0"/>
                          <w:sz w:val="22"/>
                          <w:szCs w:val="22"/>
                        </w:rPr>
                      </w:pPr>
                      <w:r w:rsidRPr="00CB6326">
                        <w:rPr>
                          <w:rFonts w:asciiTheme="majorHAnsi" w:hAnsiTheme="majorHAnsi" w:cstheme="majorHAnsi"/>
                          <w:b/>
                          <w:color w:val="0070C0"/>
                          <w:sz w:val="22"/>
                        </w:rPr>
                        <w:t>The Destination:</w:t>
                      </w:r>
                      <w:r w:rsidR="00726A72" w:rsidRPr="00CB6326">
                        <w:rPr>
                          <w:rFonts w:asciiTheme="majorHAnsi" w:hAnsiTheme="majorHAnsi"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B43CF7" w:rsidRPr="0025364E" w:rsidRDefault="00726A72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Located in S</w:t>
                      </w:r>
                      <w:r w:rsidRPr="000F131E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outheast Asia, Singapore is an island that encompasses only 270 square miles with 4.6 million residents. Without any natural resources of its own, Singapore’s resource is the people</w:t>
                      </w:r>
                      <w:r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  <w:r w:rsidRPr="000F131E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Singapore represents a merge of Malaysian, Chinese, Indian and Euro-Asian cultures, creating a diverse land with many choices for food and entertainment. With year-round weather between 70 and 90 degrees, Singapore has a lot to offer. You may enjoy world-class shopping on Orchard Road, a trip up in the Singapore Flyer – the world’s largest observation wheel – or a day at </w:t>
                      </w:r>
                      <w:proofErr w:type="spellStart"/>
                      <w:r w:rsidRPr="000F131E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Sentosa</w:t>
                      </w:r>
                      <w:proofErr w:type="spellEnd"/>
                      <w:r w:rsidRPr="000F131E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 Island, boasting beaches and the Underwater World </w:t>
                      </w:r>
                      <w:proofErr w:type="spellStart"/>
                      <w:r w:rsidRPr="000F131E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Oceanarium</w:t>
                      </w:r>
                      <w:proofErr w:type="spellEnd"/>
                      <w:r w:rsidRPr="000F131E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55B6">
        <w:rPr>
          <w:noProof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60266ECE" wp14:editId="3D75BEC9">
                <wp:simplePos x="0" y="0"/>
                <wp:positionH relativeFrom="margin">
                  <wp:align>left</wp:align>
                </wp:positionH>
                <wp:positionV relativeFrom="paragraph">
                  <wp:posOffset>292735</wp:posOffset>
                </wp:positionV>
                <wp:extent cx="6600825" cy="847725"/>
                <wp:effectExtent l="0" t="0" r="9525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477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7CC" w:rsidRPr="00CB6326" w:rsidRDefault="00B43CF7" w:rsidP="00EB47CC">
                            <w:pPr>
                              <w:rPr>
                                <w:rFonts w:asciiTheme="majorHAnsi" w:hAnsiTheme="majorHAnsi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CB6326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2"/>
                              </w:rPr>
                              <w:t>The Course:</w:t>
                            </w:r>
                            <w:r w:rsidR="00726A72" w:rsidRPr="00CB6326">
                              <w:rPr>
                                <w:rFonts w:asciiTheme="majorHAnsi" w:hAnsiTheme="majorHAnsi" w:cs="Arial"/>
                                <w:i/>
                                <w:color w:val="0070C0"/>
                                <w:sz w:val="22"/>
                                <w:szCs w:val="22"/>
                              </w:rPr>
                              <w:t xml:space="preserve"> GLS-120 Education Experience Abroad –</w:t>
                            </w:r>
                            <w:r w:rsidR="00CB6326" w:rsidRPr="00CB6326">
                              <w:rPr>
                                <w:rFonts w:asciiTheme="majorHAnsi" w:hAnsiTheme="majorHAnsi" w:cs="Arial"/>
                                <w:i/>
                                <w:color w:val="0070C0"/>
                                <w:sz w:val="22"/>
                                <w:szCs w:val="22"/>
                              </w:rPr>
                              <w:t xml:space="preserve"> 3 credits </w:t>
                            </w:r>
                          </w:p>
                          <w:p w:rsidR="00F055B6" w:rsidRDefault="00F055B6" w:rsidP="00831F3C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055B6">
                              <w:rPr>
                                <w:rStyle w:val="apple-converted-space"/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Possible Programs</w:t>
                            </w:r>
                            <w:r w:rsidR="00831F3C">
                              <w:rPr>
                                <w:rStyle w:val="apple-converted-space"/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*</w:t>
                            </w:r>
                            <w:r>
                              <w:rPr>
                                <w:rStyle w:val="apple-converted-space"/>
                                <w:rFonts w:asciiTheme="majorHAnsi" w:hAnsiTheme="majorHAnsi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EB47CC" w:rsidRPr="00F055B6">
                              <w:rPr>
                                <w:rStyle w:val="apple-converted-space"/>
                                <w:rFonts w:asciiTheme="majorHAnsi" w:hAnsiTheme="majorHAnsi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Business</w:t>
                            </w:r>
                            <w:r w:rsidR="00EB47CC" w:rsidRPr="00F055B6">
                              <w:rPr>
                                <w:rStyle w:val="apple-converted-space"/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EB47CC" w:rsidRPr="00F055B6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Graphic Design, Information Technology, Communication Media, Early Childhood Education, 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Sports Management, </w:t>
                            </w:r>
                            <w:r w:rsidR="00EB47CC" w:rsidRPr="00F055B6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Culinary Arts and Hospitality Arts</w:t>
                            </w:r>
                            <w:r w:rsidR="00831F3C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, M</w:t>
                            </w:r>
                            <w:r w:rsidR="00831F3C" w:rsidRPr="00831F3C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echatronics</w:t>
                            </w:r>
                            <w:r w:rsidR="00831F3C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, Pre- Engineering</w:t>
                            </w:r>
                          </w:p>
                          <w:p w:rsidR="00EB47CC" w:rsidRPr="00F055B6" w:rsidRDefault="00EB47CC" w:rsidP="00831F3C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F055B6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* Don’t see your</w:t>
                            </w:r>
                            <w:r w:rsidR="00865181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 program? Contact </w:t>
                            </w:r>
                            <w:r w:rsidR="00831F3C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International Programs</w:t>
                            </w:r>
                          </w:p>
                          <w:p w:rsidR="00EB47CC" w:rsidRPr="00E97481" w:rsidRDefault="00EB47CC" w:rsidP="00726A72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</w:p>
                          <w:p w:rsidR="00B43CF7" w:rsidRPr="0025364E" w:rsidRDefault="00B43CF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23.05pt;width:519.75pt;height:66.75pt;z-index:251713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" fillcolor="#eeece1 [3214]" stroked="f">
                <v:textbox>
                  <w:txbxContent>
                    <w:p w:rsidR="00EB47CC" w:rsidRPr="00CB6326" w:rsidRDefault="00B43CF7" w:rsidP="00EB47CC">
                      <w:pPr>
                        <w:rPr>
                          <w:rFonts w:asciiTheme="majorHAnsi" w:hAnsiTheme="majorHAnsi"/>
                          <w:color w:val="0070C0"/>
                          <w:sz w:val="22"/>
                          <w:szCs w:val="22"/>
                        </w:rPr>
                      </w:pPr>
                      <w:r w:rsidRPr="00CB6326">
                        <w:rPr>
                          <w:rFonts w:asciiTheme="majorHAnsi" w:hAnsiTheme="majorHAnsi" w:cstheme="majorHAnsi"/>
                          <w:b/>
                          <w:color w:val="0070C0"/>
                          <w:sz w:val="22"/>
                        </w:rPr>
                        <w:t>The Course:</w:t>
                      </w:r>
                      <w:r w:rsidR="00726A72" w:rsidRPr="00CB6326">
                        <w:rPr>
                          <w:rFonts w:asciiTheme="majorHAnsi" w:hAnsiTheme="majorHAnsi" w:cs="Arial"/>
                          <w:i/>
                          <w:color w:val="0070C0"/>
                          <w:sz w:val="22"/>
                          <w:szCs w:val="22"/>
                        </w:rPr>
                        <w:t xml:space="preserve"> GLS-120 Education Experience Abroad –</w:t>
                      </w:r>
                      <w:r w:rsidR="00CB6326" w:rsidRPr="00CB6326">
                        <w:rPr>
                          <w:rFonts w:asciiTheme="majorHAnsi" w:hAnsiTheme="majorHAnsi" w:cs="Arial"/>
                          <w:i/>
                          <w:color w:val="0070C0"/>
                          <w:sz w:val="22"/>
                          <w:szCs w:val="22"/>
                        </w:rPr>
                        <w:t xml:space="preserve"> 3 credits </w:t>
                      </w:r>
                    </w:p>
                    <w:p w:rsidR="00F055B6" w:rsidRDefault="00F055B6" w:rsidP="00831F3C">
                      <w:pPr>
                        <w:jc w:val="center"/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</w:pPr>
                      <w:r w:rsidRPr="00F055B6">
                        <w:rPr>
                          <w:rStyle w:val="apple-converted-space"/>
                          <w:rFonts w:asciiTheme="majorHAnsi" w:hAnsiTheme="majorHAnsi"/>
                          <w:b/>
                          <w:bCs/>
                          <w:color w:val="000000"/>
                          <w:sz w:val="22"/>
                          <w:szCs w:val="22"/>
                        </w:rPr>
                        <w:t>Possible Programs</w:t>
                      </w:r>
                      <w:r w:rsidR="00831F3C">
                        <w:rPr>
                          <w:rStyle w:val="apple-converted-space"/>
                          <w:rFonts w:asciiTheme="majorHAnsi" w:hAnsiTheme="majorHAnsi"/>
                          <w:b/>
                          <w:bCs/>
                          <w:color w:val="000000"/>
                          <w:sz w:val="22"/>
                          <w:szCs w:val="22"/>
                        </w:rPr>
                        <w:t>*</w:t>
                      </w:r>
                      <w:r>
                        <w:rPr>
                          <w:rStyle w:val="apple-converted-space"/>
                          <w:rFonts w:asciiTheme="majorHAnsi" w:hAnsiTheme="majorHAnsi"/>
                          <w:bCs/>
                          <w:color w:val="000000"/>
                          <w:sz w:val="22"/>
                          <w:szCs w:val="22"/>
                        </w:rPr>
                        <w:t xml:space="preserve">: </w:t>
                      </w:r>
                      <w:r w:rsidR="00EB47CC" w:rsidRPr="00F055B6">
                        <w:rPr>
                          <w:rStyle w:val="apple-converted-space"/>
                          <w:rFonts w:asciiTheme="majorHAnsi" w:hAnsiTheme="majorHAnsi"/>
                          <w:bCs/>
                          <w:color w:val="000000"/>
                          <w:sz w:val="22"/>
                          <w:szCs w:val="22"/>
                        </w:rPr>
                        <w:t>Business</w:t>
                      </w:r>
                      <w:r w:rsidR="00EB47CC" w:rsidRPr="00F055B6">
                        <w:rPr>
                          <w:rStyle w:val="apple-converted-space"/>
                          <w:rFonts w:asciiTheme="majorHAnsi" w:hAnsiTheme="majorHAns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r w:rsidR="00EB47CC" w:rsidRPr="00F055B6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Graphic Design, Information Technology, Communication Media, Early Childhood Education, </w:t>
                      </w:r>
                      <w:r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Sports Management, </w:t>
                      </w:r>
                      <w:r w:rsidR="00EB47CC" w:rsidRPr="00F055B6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Culinary Arts and Hospitality Arts</w:t>
                      </w:r>
                      <w:r w:rsidR="00831F3C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, M</w:t>
                      </w:r>
                      <w:r w:rsidR="00831F3C" w:rsidRPr="00831F3C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echatronics</w:t>
                      </w:r>
                      <w:r w:rsidR="00831F3C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, Pre- Engineering</w:t>
                      </w:r>
                    </w:p>
                    <w:p w:rsidR="00EB47CC" w:rsidRPr="00F055B6" w:rsidRDefault="00EB47CC" w:rsidP="00831F3C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F055B6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* Don’t see your</w:t>
                      </w:r>
                      <w:r w:rsidR="00865181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 program? Contact </w:t>
                      </w:r>
                      <w:r w:rsidR="00831F3C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International Programs</w:t>
                      </w:r>
                    </w:p>
                    <w:p w:rsidR="00EB47CC" w:rsidRPr="00E97481" w:rsidRDefault="00EB47CC" w:rsidP="00726A72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</w:p>
                    <w:p w:rsidR="00B43CF7" w:rsidRPr="0025364E" w:rsidRDefault="00B43CF7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47CC">
        <w:rPr>
          <w:noProof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6924F8B6" wp14:editId="4A665A33">
                <wp:simplePos x="0" y="0"/>
                <wp:positionH relativeFrom="margin">
                  <wp:align>left</wp:align>
                </wp:positionH>
                <wp:positionV relativeFrom="paragraph">
                  <wp:posOffset>2393315</wp:posOffset>
                </wp:positionV>
                <wp:extent cx="6600825" cy="272669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72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326" w:rsidRDefault="00B43CF7" w:rsidP="00726A72">
                            <w:pPr>
                              <w:pStyle w:val="NormalWeb"/>
                              <w:shd w:val="clear" w:color="auto" w:fill="FFFFFF"/>
                              <w:rPr>
                                <w:rFonts w:asciiTheme="majorHAnsi" w:hAnsiTheme="majorHAnsi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CB6326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2"/>
                              </w:rPr>
                              <w:t>The Experience Highlights:</w:t>
                            </w:r>
                            <w:r w:rsidR="00726A72" w:rsidRPr="00CB6326">
                              <w:rPr>
                                <w:rFonts w:asciiTheme="majorHAnsi" w:hAnsiTheme="majorHAnsi"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26A72" w:rsidRPr="000F131E" w:rsidRDefault="00726A72" w:rsidP="00726A72">
                            <w:pPr>
                              <w:pStyle w:val="NormalWeb"/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F131E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The Global Education Network is a collaboration of postsecondary education institutions providing students with an international learning experience for employment in a global economy. The </w:t>
                            </w:r>
                            <w:r w:rsidRPr="00E10933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Institute of Technical Education (ITE)</w:t>
                            </w:r>
                            <w:r w:rsidRPr="000F131E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 is Kirkwood’s GEN partner for this program. This three-week study abroad course has a special design linked to your particular area of study, whether it be web design, graphic design, early childhood education, culinary arts, or any other area ITE supports. GEN will design a specific itinerary related to your program, including:</w:t>
                            </w:r>
                          </w:p>
                          <w:p w:rsidR="00726A72" w:rsidRPr="00726A72" w:rsidRDefault="00726A72" w:rsidP="00726A72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F131E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Participation in college courses at 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             </w:t>
                            </w:r>
                            <w:r w:rsidRPr="00726A72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ITE in your area of study.</w:t>
                            </w:r>
                          </w:p>
                          <w:p w:rsidR="00726A72" w:rsidRPr="00726A72" w:rsidRDefault="00726A72" w:rsidP="00726A72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F131E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Industry site visits and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/or placements in                                                                                                                    </w:t>
                            </w:r>
                            <w:r w:rsidRPr="00726A72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your field. </w:t>
                            </w:r>
                          </w:p>
                          <w:p w:rsidR="00726A72" w:rsidRPr="000F131E" w:rsidRDefault="00726A72" w:rsidP="00726A72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F131E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>Int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ercultural learning experiences and                                                                                       </w:t>
                            </w:r>
                            <w:r w:rsidR="00CB6326">
                              <w:rPr>
                                <w:rFonts w:asciiTheme="majorHAnsi" w:hAnsiTheme="majorHAnsi"/>
                                <w:color w:val="000000"/>
                                <w:sz w:val="22"/>
                                <w:szCs w:val="22"/>
                              </w:rPr>
                              <w:t xml:space="preserve">            cultural excursions</w:t>
                            </w:r>
                          </w:p>
                          <w:p w:rsidR="00B43CF7" w:rsidRPr="0025364E" w:rsidRDefault="00B43CF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188.45pt;width:519.75pt;height:214.7pt;z-index:251739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" filled="f" stroked="f">
                <v:textbox>
                  <w:txbxContent>
                    <w:p w:rsidR="00CB6326" w:rsidRDefault="00B43CF7" w:rsidP="00726A72">
                      <w:pPr>
                        <w:pStyle w:val="NormalWeb"/>
                        <w:shd w:val="clear" w:color="auto" w:fill="FFFFFF"/>
                        <w:rPr>
                          <w:rFonts w:asciiTheme="majorHAnsi" w:hAnsiTheme="majorHAnsi"/>
                          <w:color w:val="0070C0"/>
                          <w:sz w:val="22"/>
                          <w:szCs w:val="22"/>
                        </w:rPr>
                      </w:pPr>
                      <w:r w:rsidRPr="00CB6326">
                        <w:rPr>
                          <w:rFonts w:asciiTheme="majorHAnsi" w:hAnsiTheme="majorHAnsi" w:cstheme="majorHAnsi"/>
                          <w:b/>
                          <w:color w:val="0070C0"/>
                          <w:sz w:val="22"/>
                        </w:rPr>
                        <w:t>The Experience Highlights:</w:t>
                      </w:r>
                      <w:r w:rsidR="00726A72" w:rsidRPr="00CB6326">
                        <w:rPr>
                          <w:rFonts w:asciiTheme="majorHAnsi" w:hAnsiTheme="majorHAnsi"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26A72" w:rsidRPr="000F131E" w:rsidRDefault="00726A72" w:rsidP="00726A72">
                      <w:pPr>
                        <w:pStyle w:val="NormalWeb"/>
                        <w:shd w:val="clear" w:color="auto" w:fill="FFFFFF"/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</w:pPr>
                      <w:r w:rsidRPr="000F131E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The Global Education Network is a collaboration of postsecondary education institutions providing students with an international learning experience for employment in a global economy. The </w:t>
                      </w:r>
                      <w:r w:rsidRPr="00E10933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Institute of Technical Education (ITE)</w:t>
                      </w:r>
                      <w:r w:rsidRPr="000F131E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 is Kirkwood’s GEN partner for this program. This three-week study abroad course has a special design linked to your particular area of study, whether it be web design, graphic design, early childhood education, culinary arts, or any other area ITE supports. GEN will design a specific itinerary related to your program, including:</w:t>
                      </w:r>
                    </w:p>
                    <w:p w:rsidR="00726A72" w:rsidRPr="00726A72" w:rsidRDefault="00726A72" w:rsidP="00726A72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FFFFFF"/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</w:pPr>
                      <w:r w:rsidRPr="000F131E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Participation in college courses at </w:t>
                      </w:r>
                      <w:r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             </w:t>
                      </w:r>
                      <w:r w:rsidRPr="00726A72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ITE in your area of study.</w:t>
                      </w:r>
                    </w:p>
                    <w:p w:rsidR="00726A72" w:rsidRPr="00726A72" w:rsidRDefault="00726A72" w:rsidP="00726A72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FFFFFF"/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</w:pPr>
                      <w:r w:rsidRPr="000F131E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Industry site visits and</w:t>
                      </w:r>
                      <w:r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/or placements in                                                                                                                    </w:t>
                      </w:r>
                      <w:r w:rsidRPr="00726A72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your field. </w:t>
                      </w:r>
                    </w:p>
                    <w:p w:rsidR="00726A72" w:rsidRPr="000F131E" w:rsidRDefault="00726A72" w:rsidP="00726A72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FFFFFF"/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</w:pPr>
                      <w:r w:rsidRPr="000F131E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>Int</w:t>
                      </w:r>
                      <w:r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ercultural learning experiences and                                                                                       </w:t>
                      </w:r>
                      <w:r w:rsidR="00CB6326">
                        <w:rPr>
                          <w:rFonts w:asciiTheme="majorHAnsi" w:hAnsiTheme="majorHAnsi"/>
                          <w:color w:val="000000"/>
                          <w:sz w:val="22"/>
                          <w:szCs w:val="22"/>
                        </w:rPr>
                        <w:t xml:space="preserve">            cultural excursions</w:t>
                      </w:r>
                    </w:p>
                    <w:p w:rsidR="00B43CF7" w:rsidRPr="0025364E" w:rsidRDefault="00B43CF7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5F21" w:rsidRPr="002A5F21">
        <w:rPr>
          <w:rFonts w:ascii="Times New Roman" w:hAnsi="Times New Roman"/>
          <w:noProof/>
        </w:rPr>
        <w:t xml:space="preserve"> </w:t>
      </w:r>
    </w:p>
    <w:p w:rsidR="002A5F21" w:rsidRDefault="00831F3C" w:rsidP="002F3064">
      <w:pPr>
        <w:ind w:firstLine="72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829760" behindDoc="0" locked="0" layoutInCell="1" allowOverlap="1" wp14:anchorId="7C9C89B4" wp14:editId="1C5BC723">
            <wp:simplePos x="0" y="0"/>
            <wp:positionH relativeFrom="column">
              <wp:posOffset>137160</wp:posOffset>
            </wp:positionH>
            <wp:positionV relativeFrom="paragraph">
              <wp:posOffset>5092700</wp:posOffset>
            </wp:positionV>
            <wp:extent cx="3124200" cy="21043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32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D1FDF0A" wp14:editId="1ABC4459">
                <wp:simplePos x="0" y="0"/>
                <wp:positionH relativeFrom="column">
                  <wp:posOffset>3212465</wp:posOffset>
                </wp:positionH>
                <wp:positionV relativeFrom="paragraph">
                  <wp:posOffset>3622040</wp:posOffset>
                </wp:positionV>
                <wp:extent cx="3343275" cy="1219200"/>
                <wp:effectExtent l="0" t="0" r="28575" b="171450"/>
                <wp:wrapNone/>
                <wp:docPr id="19" name="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219200"/>
                        </a:xfrm>
                        <a:prstGeom prst="wedgeRectCallout">
                          <a:avLst/>
                        </a:prstGeom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933" w:rsidRPr="00865181" w:rsidRDefault="00E10933" w:rsidP="0045091D">
                            <w:pPr>
                              <w:widowControl w:val="0"/>
                              <w:spacing w:line="288" w:lineRule="auto"/>
                              <w:jc w:val="center"/>
                              <w:rPr>
                                <w:rFonts w:ascii="Franklin Gothic Medium" w:hAnsi="Franklin Gothic Medium"/>
                                <w:iCs/>
                                <w:sz w:val="22"/>
                                <w:szCs w:val="22"/>
                              </w:rPr>
                            </w:pPr>
                            <w:r w:rsidRPr="00865181">
                              <w:rPr>
                                <w:rFonts w:ascii="Franklin Gothic Medium" w:hAnsi="Franklin Gothic Medium"/>
                                <w:iCs/>
                                <w:sz w:val="22"/>
                                <w:szCs w:val="22"/>
                              </w:rPr>
                              <w:t>“I had so much fun</w:t>
                            </w:r>
                            <w:r w:rsidR="0045091D">
                              <w:rPr>
                                <w:rFonts w:ascii="Franklin Gothic Medium" w:hAnsi="Franklin Gothic Medium"/>
                                <w:iCs/>
                                <w:sz w:val="22"/>
                                <w:szCs w:val="22"/>
                              </w:rPr>
                              <w:t xml:space="preserve"> and made many friends at ITE </w:t>
                            </w:r>
                            <w:proofErr w:type="spellStart"/>
                            <w:r w:rsidR="0045091D">
                              <w:rPr>
                                <w:rFonts w:ascii="Franklin Gothic Medium" w:hAnsi="Franklin Gothic Medium"/>
                                <w:iCs/>
                                <w:sz w:val="22"/>
                                <w:szCs w:val="22"/>
                              </w:rPr>
                              <w:t>Singapore.</w:t>
                            </w:r>
                            <w:r w:rsidRPr="00865181">
                              <w:rPr>
                                <w:rFonts w:ascii="Franklin Gothic Medium" w:hAnsi="Franklin Gothic Medium"/>
                                <w:iCs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Pr="00865181">
                              <w:rPr>
                                <w:rFonts w:ascii="Franklin Gothic Medium" w:hAnsi="Franklin Gothic Medium"/>
                                <w:iCs/>
                                <w:sz w:val="22"/>
                                <w:szCs w:val="22"/>
                              </w:rPr>
                              <w:t xml:space="preserve"> learned a lot about Asian culture and way of life</w:t>
                            </w:r>
                            <w:r w:rsidR="0045091D">
                              <w:rPr>
                                <w:rFonts w:ascii="Franklin Gothic Medium" w:hAnsi="Franklin Gothic Medium"/>
                                <w:iCs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:rsidR="00E10933" w:rsidRPr="00865181" w:rsidRDefault="00E10933" w:rsidP="0045091D">
                            <w:pPr>
                              <w:widowControl w:val="0"/>
                              <w:spacing w:line="288" w:lineRule="auto"/>
                              <w:jc w:val="center"/>
                              <w:rPr>
                                <w:rFonts w:ascii="Franklin Gothic Medium" w:hAnsi="Franklin Gothic Medium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65181">
                              <w:rPr>
                                <w:rFonts w:ascii="Franklin Gothic Medium" w:hAnsi="Franklin Gothic Medium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-Kirkwood, Global Education Network </w:t>
                            </w:r>
                            <w:r w:rsidR="00865181" w:rsidRPr="00865181">
                              <w:rPr>
                                <w:rFonts w:ascii="Franklin Gothic Medium" w:hAnsi="Franklin Gothic Medium"/>
                                <w:i/>
                                <w:iCs/>
                                <w:sz w:val="22"/>
                                <w:szCs w:val="22"/>
                              </w:rPr>
                              <w:t>student, 2015</w:t>
                            </w:r>
                          </w:p>
                          <w:p w:rsidR="00C13292" w:rsidRPr="0025364E" w:rsidRDefault="00C13292" w:rsidP="00C1329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9" o:spid="_x0000_s1031" type="#_x0000_t61" style="position:absolute;left:0;text-align:left;margin-left:252.95pt;margin-top:285.2pt;width:263.25pt;height:96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" adj="6300,24300" fillcolor="white [3201]" strokecolor="#0070c0">
                <v:textbox>
                  <w:txbxContent>
                    <w:p w:rsidR="00E10933" w:rsidRPr="00865181" w:rsidRDefault="00E10933" w:rsidP="0045091D">
                      <w:pPr>
                        <w:widowControl w:val="0"/>
                        <w:spacing w:line="288" w:lineRule="auto"/>
                        <w:jc w:val="center"/>
                        <w:rPr>
                          <w:rFonts w:ascii="Franklin Gothic Medium" w:hAnsi="Franklin Gothic Medium"/>
                          <w:iCs/>
                          <w:sz w:val="22"/>
                          <w:szCs w:val="22"/>
                        </w:rPr>
                      </w:pPr>
                      <w:r w:rsidRPr="00865181">
                        <w:rPr>
                          <w:rFonts w:ascii="Franklin Gothic Medium" w:hAnsi="Franklin Gothic Medium"/>
                          <w:iCs/>
                          <w:sz w:val="22"/>
                          <w:szCs w:val="22"/>
                        </w:rPr>
                        <w:t>“I had so much fun</w:t>
                      </w:r>
                      <w:r w:rsidR="0045091D">
                        <w:rPr>
                          <w:rFonts w:ascii="Franklin Gothic Medium" w:hAnsi="Franklin Gothic Medium"/>
                          <w:iCs/>
                          <w:sz w:val="22"/>
                          <w:szCs w:val="22"/>
                        </w:rPr>
                        <w:t xml:space="preserve"> and made many friends at ITE </w:t>
                      </w:r>
                      <w:proofErr w:type="spellStart"/>
                      <w:r w:rsidR="0045091D">
                        <w:rPr>
                          <w:rFonts w:ascii="Franklin Gothic Medium" w:hAnsi="Franklin Gothic Medium"/>
                          <w:iCs/>
                          <w:sz w:val="22"/>
                          <w:szCs w:val="22"/>
                        </w:rPr>
                        <w:t>Singapore.</w:t>
                      </w:r>
                      <w:r w:rsidRPr="00865181">
                        <w:rPr>
                          <w:rFonts w:ascii="Franklin Gothic Medium" w:hAnsi="Franklin Gothic Medium"/>
                          <w:iCs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Pr="00865181">
                        <w:rPr>
                          <w:rFonts w:ascii="Franklin Gothic Medium" w:hAnsi="Franklin Gothic Medium"/>
                          <w:iCs/>
                          <w:sz w:val="22"/>
                          <w:szCs w:val="22"/>
                        </w:rPr>
                        <w:t xml:space="preserve"> learned a lot about Asian culture and way of life</w:t>
                      </w:r>
                      <w:r w:rsidR="0045091D">
                        <w:rPr>
                          <w:rFonts w:ascii="Franklin Gothic Medium" w:hAnsi="Franklin Gothic Medium"/>
                          <w:iCs/>
                          <w:sz w:val="22"/>
                          <w:szCs w:val="22"/>
                        </w:rPr>
                        <w:t>”</w:t>
                      </w:r>
                    </w:p>
                    <w:p w:rsidR="00E10933" w:rsidRPr="00865181" w:rsidRDefault="00E10933" w:rsidP="0045091D">
                      <w:pPr>
                        <w:widowControl w:val="0"/>
                        <w:spacing w:line="288" w:lineRule="auto"/>
                        <w:jc w:val="center"/>
                        <w:rPr>
                          <w:rFonts w:ascii="Franklin Gothic Medium" w:hAnsi="Franklin Gothic Medium"/>
                          <w:i/>
                          <w:iCs/>
                          <w:sz w:val="22"/>
                          <w:szCs w:val="22"/>
                        </w:rPr>
                      </w:pPr>
                      <w:r w:rsidRPr="00865181">
                        <w:rPr>
                          <w:rFonts w:ascii="Franklin Gothic Medium" w:hAnsi="Franklin Gothic Medium"/>
                          <w:i/>
                          <w:iCs/>
                          <w:sz w:val="22"/>
                          <w:szCs w:val="22"/>
                        </w:rPr>
                        <w:t xml:space="preserve">-Kirkwood, Global Education Network </w:t>
                      </w:r>
                      <w:r w:rsidR="00865181" w:rsidRPr="00865181">
                        <w:rPr>
                          <w:rFonts w:ascii="Franklin Gothic Medium" w:hAnsi="Franklin Gothic Medium"/>
                          <w:i/>
                          <w:iCs/>
                          <w:sz w:val="22"/>
                          <w:szCs w:val="22"/>
                        </w:rPr>
                        <w:t>student, 2015</w:t>
                      </w:r>
                    </w:p>
                    <w:p w:rsidR="00C13292" w:rsidRPr="0025364E" w:rsidRDefault="00C13292" w:rsidP="00C13292">
                      <w:pPr>
                        <w:jc w:val="center"/>
                        <w:rPr>
                          <w:rFonts w:asciiTheme="majorHAnsi" w:hAnsiTheme="majorHAnsi" w:cstheme="majorHAnsi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5F21" w:rsidRDefault="00CB6326" w:rsidP="002A5F21">
      <w:pPr>
        <w:rPr>
          <w:rFonts w:ascii="Times New Roman" w:hAnsi="Times New Roman"/>
          <w:noProof/>
        </w:rPr>
      </w:pPr>
      <w:r w:rsidRPr="00D62727">
        <w:rPr>
          <w:rFonts w:asciiTheme="majorHAnsi" w:hAnsiTheme="maj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4E12CDEF" wp14:editId="427326A9">
                <wp:simplePos x="0" y="0"/>
                <wp:positionH relativeFrom="column">
                  <wp:posOffset>3461385</wp:posOffset>
                </wp:positionH>
                <wp:positionV relativeFrom="paragraph">
                  <wp:posOffset>41275</wp:posOffset>
                </wp:positionV>
                <wp:extent cx="3171825" cy="2152650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1526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292" w:rsidRPr="00865181" w:rsidRDefault="00C13292" w:rsidP="00C13292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u w:val="single"/>
                              </w:rPr>
                            </w:pPr>
                            <w:r w:rsidRPr="00865181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u w:val="single"/>
                              </w:rPr>
                              <w:t>Estimated Program Fee: $</w:t>
                            </w:r>
                            <w:r w:rsidR="00865181" w:rsidRPr="00865181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u w:val="single"/>
                              </w:rPr>
                              <w:t>4,200</w:t>
                            </w:r>
                          </w:p>
                          <w:p w:rsidR="00865181" w:rsidRPr="00865181" w:rsidRDefault="00057201" w:rsidP="00C13292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i/>
                                <w:color w:val="0070C0"/>
                              </w:rPr>
                            </w:pPr>
                            <w:r w:rsidRPr="00865181">
                              <w:rPr>
                                <w:rFonts w:asciiTheme="majorHAnsi" w:hAnsiTheme="majorHAnsi" w:cs="Arial"/>
                                <w:b/>
                                <w:i/>
                                <w:color w:val="0070C0"/>
                              </w:rPr>
                              <w:t>$1,500</w:t>
                            </w:r>
                            <w:r w:rsidR="00865181" w:rsidRPr="00865181">
                              <w:rPr>
                                <w:rFonts w:asciiTheme="majorHAnsi" w:hAnsiTheme="majorHAnsi" w:cs="Arial"/>
                                <w:b/>
                                <w:i/>
                                <w:color w:val="0070C0"/>
                              </w:rPr>
                              <w:t xml:space="preserve"> Global Advantage </w:t>
                            </w:r>
                          </w:p>
                          <w:p w:rsidR="00C13292" w:rsidRPr="00865181" w:rsidRDefault="00865181" w:rsidP="00C13292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i/>
                                <w:color w:val="0070C0"/>
                              </w:rPr>
                            </w:pPr>
                            <w:r w:rsidRPr="00865181">
                              <w:rPr>
                                <w:rFonts w:asciiTheme="majorHAnsi" w:hAnsiTheme="majorHAnsi" w:cs="Arial"/>
                                <w:b/>
                                <w:i/>
                                <w:color w:val="0070C0"/>
                              </w:rPr>
                              <w:t xml:space="preserve">Scholarship Available </w:t>
                            </w:r>
                          </w:p>
                          <w:p w:rsidR="00C13292" w:rsidRPr="00806671" w:rsidRDefault="00C13292" w:rsidP="00C13292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i/>
                                <w:color w:val="D7AF07"/>
                                <w:sz w:val="22"/>
                                <w:szCs w:val="22"/>
                              </w:rPr>
                            </w:pPr>
                          </w:p>
                          <w:p w:rsidR="00C13292" w:rsidRPr="00806671" w:rsidRDefault="00C13292" w:rsidP="00C13292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806671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  <w:u w:val="single"/>
                              </w:rPr>
                              <w:t>Includes:</w:t>
                            </w:r>
                            <w:r w:rsidRPr="00806671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806671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806671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  <w:u w:val="single"/>
                              </w:rPr>
                              <w:t>Does not include:</w:t>
                            </w:r>
                          </w:p>
                          <w:p w:rsidR="00C13292" w:rsidRPr="00AD1200" w:rsidRDefault="00C13292" w:rsidP="00C13292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80667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Airfare</w:t>
                            </w:r>
                            <w:r w:rsidRPr="0080667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80667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80667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CB6326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Tuition: 3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summer </w:t>
                            </w:r>
                            <w:r w:rsidRPr="00AD120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credits</w:t>
                            </w:r>
                          </w:p>
                          <w:p w:rsidR="00C13292" w:rsidRPr="00AD1200" w:rsidRDefault="00C13292" w:rsidP="00C13292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AD120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Housing</w:t>
                            </w:r>
                            <w:r w:rsidRPr="00AD120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AD120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Passport Fee</w:t>
                            </w:r>
                          </w:p>
                          <w:p w:rsidR="00C13292" w:rsidRPr="00AD1200" w:rsidRDefault="00C13292" w:rsidP="00C13292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AD120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Some Meals</w:t>
                            </w:r>
                            <w:r w:rsidRPr="00AD120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AD120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Personal Expenses</w:t>
                            </w:r>
                          </w:p>
                          <w:p w:rsidR="00C13292" w:rsidRPr="00806671" w:rsidRDefault="00C13292" w:rsidP="00C13292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80667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Health Insurance</w:t>
                            </w:r>
                            <w:r w:rsidRPr="0080667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C13292" w:rsidRPr="00CB6326" w:rsidRDefault="00C13292" w:rsidP="00C13292">
                            <w:pPr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</w:rPr>
                            </w:pPr>
                            <w:r w:rsidRPr="0080667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Cult</w:t>
                            </w:r>
                            <w:r w:rsidR="00CB6326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ural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667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Excursions</w:t>
                            </w:r>
                            <w:r w:rsidRPr="0080667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  <w:p w:rsidR="00C13292" w:rsidRPr="00806671" w:rsidRDefault="00A84B81" w:rsidP="00C13292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Some </w:t>
                            </w:r>
                            <w:bookmarkStart w:id="0" w:name="_GoBack"/>
                            <w:bookmarkEnd w:id="0"/>
                            <w:r w:rsidR="00C13292" w:rsidRPr="0080667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In-Country Transit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72.55pt;margin-top:3.25pt;width:249.75pt;height:169.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" fillcolor="#eeece1 [3214]" stroked="f" strokeweight="1pt">
                <v:textbox>
                  <w:txbxContent>
                    <w:p w:rsidR="00C13292" w:rsidRPr="00865181" w:rsidRDefault="00C13292" w:rsidP="00C13292">
                      <w:pPr>
                        <w:jc w:val="center"/>
                        <w:rPr>
                          <w:rFonts w:asciiTheme="majorHAnsi" w:hAnsiTheme="majorHAnsi" w:cs="Arial"/>
                          <w:b/>
                          <w:color w:val="0070C0"/>
                          <w:u w:val="single"/>
                        </w:rPr>
                      </w:pPr>
                      <w:r w:rsidRPr="00865181">
                        <w:rPr>
                          <w:rFonts w:asciiTheme="majorHAnsi" w:hAnsiTheme="majorHAnsi" w:cs="Arial"/>
                          <w:b/>
                          <w:color w:val="0070C0"/>
                          <w:u w:val="single"/>
                        </w:rPr>
                        <w:t>Estimated Program Fee: $</w:t>
                      </w:r>
                      <w:r w:rsidR="00865181" w:rsidRPr="00865181">
                        <w:rPr>
                          <w:rFonts w:asciiTheme="majorHAnsi" w:hAnsiTheme="majorHAnsi" w:cs="Arial"/>
                          <w:b/>
                          <w:color w:val="0070C0"/>
                          <w:u w:val="single"/>
                        </w:rPr>
                        <w:t>4,200</w:t>
                      </w:r>
                    </w:p>
                    <w:p w:rsidR="00865181" w:rsidRPr="00865181" w:rsidRDefault="00057201" w:rsidP="00C13292">
                      <w:pPr>
                        <w:jc w:val="center"/>
                        <w:rPr>
                          <w:rFonts w:asciiTheme="majorHAnsi" w:hAnsiTheme="majorHAnsi" w:cs="Arial"/>
                          <w:b/>
                          <w:i/>
                          <w:color w:val="0070C0"/>
                        </w:rPr>
                      </w:pPr>
                      <w:r w:rsidRPr="00865181">
                        <w:rPr>
                          <w:rFonts w:asciiTheme="majorHAnsi" w:hAnsiTheme="majorHAnsi" w:cs="Arial"/>
                          <w:b/>
                          <w:i/>
                          <w:color w:val="0070C0"/>
                        </w:rPr>
                        <w:t>$1,500</w:t>
                      </w:r>
                      <w:r w:rsidR="00865181" w:rsidRPr="00865181">
                        <w:rPr>
                          <w:rFonts w:asciiTheme="majorHAnsi" w:hAnsiTheme="majorHAnsi" w:cs="Arial"/>
                          <w:b/>
                          <w:i/>
                          <w:color w:val="0070C0"/>
                        </w:rPr>
                        <w:t xml:space="preserve"> Global Advantage </w:t>
                      </w:r>
                    </w:p>
                    <w:p w:rsidR="00C13292" w:rsidRPr="00865181" w:rsidRDefault="00865181" w:rsidP="00C13292">
                      <w:pPr>
                        <w:jc w:val="center"/>
                        <w:rPr>
                          <w:rFonts w:asciiTheme="majorHAnsi" w:hAnsiTheme="majorHAnsi" w:cs="Arial"/>
                          <w:b/>
                          <w:i/>
                          <w:color w:val="0070C0"/>
                        </w:rPr>
                      </w:pPr>
                      <w:r w:rsidRPr="00865181">
                        <w:rPr>
                          <w:rFonts w:asciiTheme="majorHAnsi" w:hAnsiTheme="majorHAnsi" w:cs="Arial"/>
                          <w:b/>
                          <w:i/>
                          <w:color w:val="0070C0"/>
                        </w:rPr>
                        <w:t xml:space="preserve">Scholarship Available </w:t>
                      </w:r>
                    </w:p>
                    <w:p w:rsidR="00C13292" w:rsidRPr="00806671" w:rsidRDefault="00C13292" w:rsidP="00C13292">
                      <w:pPr>
                        <w:jc w:val="center"/>
                        <w:rPr>
                          <w:rFonts w:asciiTheme="majorHAnsi" w:hAnsiTheme="majorHAnsi" w:cs="Arial"/>
                          <w:b/>
                          <w:i/>
                          <w:color w:val="D7AF07"/>
                          <w:sz w:val="22"/>
                          <w:szCs w:val="22"/>
                        </w:rPr>
                      </w:pPr>
                    </w:p>
                    <w:p w:rsidR="00C13292" w:rsidRPr="00806671" w:rsidRDefault="00C13292" w:rsidP="00C13292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806671">
                        <w:rPr>
                          <w:rFonts w:asciiTheme="majorHAnsi" w:hAnsiTheme="majorHAnsi" w:cs="Arial"/>
                          <w:sz w:val="22"/>
                          <w:szCs w:val="22"/>
                          <w:u w:val="single"/>
                        </w:rPr>
                        <w:t>Includes:</w:t>
                      </w:r>
                      <w:r w:rsidRPr="00806671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ab/>
                      </w:r>
                      <w:r w:rsidRPr="00806671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ab/>
                      </w:r>
                      <w:r w:rsidRPr="00806671">
                        <w:rPr>
                          <w:rFonts w:asciiTheme="majorHAnsi" w:hAnsiTheme="majorHAnsi" w:cs="Arial"/>
                          <w:sz w:val="22"/>
                          <w:szCs w:val="22"/>
                          <w:u w:val="single"/>
                        </w:rPr>
                        <w:t>Does not include:</w:t>
                      </w:r>
                    </w:p>
                    <w:p w:rsidR="00C13292" w:rsidRPr="00AD1200" w:rsidRDefault="00C13292" w:rsidP="00C13292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806671">
                        <w:rPr>
                          <w:rFonts w:asciiTheme="majorHAnsi" w:hAnsiTheme="majorHAnsi"/>
                          <w:sz w:val="22"/>
                          <w:szCs w:val="22"/>
                        </w:rPr>
                        <w:t>Airfare</w:t>
                      </w:r>
                      <w:r w:rsidRPr="00806671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806671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806671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CB6326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Tuition: 3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summer </w:t>
                      </w:r>
                      <w:r w:rsidRPr="00AD1200">
                        <w:rPr>
                          <w:rFonts w:asciiTheme="majorHAnsi" w:hAnsiTheme="majorHAnsi"/>
                          <w:sz w:val="22"/>
                          <w:szCs w:val="22"/>
                        </w:rPr>
                        <w:t>credits</w:t>
                      </w:r>
                    </w:p>
                    <w:p w:rsidR="00C13292" w:rsidRPr="00AD1200" w:rsidRDefault="00C13292" w:rsidP="00C13292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AD1200">
                        <w:rPr>
                          <w:rFonts w:asciiTheme="majorHAnsi" w:hAnsiTheme="majorHAnsi"/>
                          <w:sz w:val="22"/>
                          <w:szCs w:val="22"/>
                        </w:rPr>
                        <w:t>Housing</w:t>
                      </w:r>
                      <w:r w:rsidRPr="00AD120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AD120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Passport Fee</w:t>
                      </w:r>
                    </w:p>
                    <w:p w:rsidR="00C13292" w:rsidRPr="00AD1200" w:rsidRDefault="00C13292" w:rsidP="00C13292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AD1200">
                        <w:rPr>
                          <w:rFonts w:asciiTheme="majorHAnsi" w:hAnsiTheme="majorHAnsi"/>
                          <w:sz w:val="22"/>
                          <w:szCs w:val="22"/>
                        </w:rPr>
                        <w:t>Some Meals</w:t>
                      </w:r>
                      <w:r w:rsidRPr="00AD120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AD120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Personal Expenses</w:t>
                      </w:r>
                    </w:p>
                    <w:p w:rsidR="00C13292" w:rsidRPr="00806671" w:rsidRDefault="00C13292" w:rsidP="00C13292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806671">
                        <w:rPr>
                          <w:rFonts w:asciiTheme="majorHAnsi" w:hAnsiTheme="majorHAnsi"/>
                          <w:sz w:val="22"/>
                          <w:szCs w:val="22"/>
                        </w:rPr>
                        <w:t>Health Insurance</w:t>
                      </w:r>
                      <w:r w:rsidRPr="00806671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</w:p>
                    <w:p w:rsidR="00C13292" w:rsidRPr="00CB6326" w:rsidRDefault="00C13292" w:rsidP="00C13292">
                      <w:pPr>
                        <w:rPr>
                          <w:rFonts w:asciiTheme="majorHAnsi" w:hAnsiTheme="majorHAnsi"/>
                          <w:i/>
                          <w:sz w:val="22"/>
                          <w:szCs w:val="22"/>
                        </w:rPr>
                      </w:pPr>
                      <w:r w:rsidRPr="00806671">
                        <w:rPr>
                          <w:rFonts w:asciiTheme="majorHAnsi" w:hAnsiTheme="majorHAnsi"/>
                          <w:sz w:val="22"/>
                          <w:szCs w:val="22"/>
                        </w:rPr>
                        <w:t>Cult</w:t>
                      </w:r>
                      <w:r w:rsidR="00CB6326">
                        <w:rPr>
                          <w:rFonts w:asciiTheme="majorHAnsi" w:hAnsiTheme="majorHAnsi"/>
                          <w:sz w:val="22"/>
                          <w:szCs w:val="22"/>
                        </w:rPr>
                        <w:t>ural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Pr="00806671">
                        <w:rPr>
                          <w:rFonts w:asciiTheme="majorHAnsi" w:hAnsiTheme="majorHAnsi"/>
                          <w:sz w:val="22"/>
                          <w:szCs w:val="22"/>
                        </w:rPr>
                        <w:t>Excursions</w:t>
                      </w:r>
                      <w:r w:rsidRPr="00806671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 xml:space="preserve"> </w:t>
                      </w:r>
                    </w:p>
                    <w:p w:rsidR="00C13292" w:rsidRPr="00806671" w:rsidRDefault="00A84B81" w:rsidP="00C13292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Some </w:t>
                      </w:r>
                      <w:bookmarkStart w:id="1" w:name="_GoBack"/>
                      <w:bookmarkEnd w:id="1"/>
                      <w:r w:rsidR="00C13292" w:rsidRPr="00806671">
                        <w:rPr>
                          <w:rFonts w:asciiTheme="majorHAnsi" w:hAnsiTheme="majorHAnsi"/>
                          <w:sz w:val="22"/>
                          <w:szCs w:val="22"/>
                        </w:rPr>
                        <w:t>In-Country Transit</w:t>
                      </w:r>
                    </w:p>
                  </w:txbxContent>
                </v:textbox>
              </v:shape>
            </w:pict>
          </mc:Fallback>
        </mc:AlternateContent>
      </w:r>
    </w:p>
    <w:p w:rsidR="002A5F21" w:rsidRDefault="002A5F21" w:rsidP="002A5F21">
      <w:pPr>
        <w:rPr>
          <w:rFonts w:ascii="Times New Roman" w:hAnsi="Times New Roman"/>
          <w:noProof/>
        </w:rPr>
      </w:pPr>
    </w:p>
    <w:p w:rsidR="002A5F21" w:rsidRDefault="002A5F21" w:rsidP="002A5F21">
      <w:pPr>
        <w:rPr>
          <w:rFonts w:ascii="Times New Roman" w:hAnsi="Times New Roman"/>
          <w:noProof/>
        </w:rPr>
      </w:pPr>
    </w:p>
    <w:p w:rsidR="002A5F21" w:rsidRDefault="002A5F21" w:rsidP="002A5F21">
      <w:pPr>
        <w:rPr>
          <w:rFonts w:ascii="Times New Roman" w:hAnsi="Times New Roman"/>
          <w:noProof/>
        </w:rPr>
      </w:pPr>
    </w:p>
    <w:p w:rsidR="002A5F21" w:rsidRDefault="002A5F21" w:rsidP="002A5F21">
      <w:pPr>
        <w:rPr>
          <w:rFonts w:ascii="Times New Roman" w:hAnsi="Times New Roman"/>
          <w:noProof/>
        </w:rPr>
      </w:pPr>
    </w:p>
    <w:p w:rsidR="002A5F21" w:rsidRDefault="002A5F21" w:rsidP="002A5F21">
      <w:pPr>
        <w:tabs>
          <w:tab w:val="left" w:pos="3630"/>
        </w:tabs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ab/>
      </w:r>
    </w:p>
    <w:p w:rsidR="002A5F21" w:rsidRDefault="002A5F21" w:rsidP="002A5F21">
      <w:pPr>
        <w:rPr>
          <w:rFonts w:ascii="Times New Roman" w:hAnsi="Times New Roman"/>
          <w:noProof/>
        </w:rPr>
      </w:pPr>
    </w:p>
    <w:p w:rsidR="002A5F21" w:rsidRDefault="002A5F21" w:rsidP="002A5F21">
      <w:pPr>
        <w:rPr>
          <w:rFonts w:ascii="Times New Roman" w:hAnsi="Times New Roman"/>
          <w:noProof/>
        </w:rPr>
      </w:pPr>
    </w:p>
    <w:p w:rsidR="002A5F21" w:rsidRDefault="002A5F21" w:rsidP="002A5F21">
      <w:pPr>
        <w:rPr>
          <w:rFonts w:ascii="Times New Roman" w:hAnsi="Times New Roman"/>
          <w:noProof/>
        </w:rPr>
      </w:pPr>
    </w:p>
    <w:p w:rsidR="002A5F21" w:rsidRDefault="002A5F21" w:rsidP="002A5F21">
      <w:pPr>
        <w:rPr>
          <w:rFonts w:ascii="Times New Roman" w:hAnsi="Times New Roman"/>
          <w:noProof/>
        </w:rPr>
      </w:pPr>
    </w:p>
    <w:p w:rsidR="002A5F21" w:rsidRDefault="002A5F21" w:rsidP="002A5F21">
      <w:pPr>
        <w:rPr>
          <w:rFonts w:ascii="Times New Roman" w:hAnsi="Times New Roman"/>
          <w:noProof/>
        </w:rPr>
      </w:pPr>
    </w:p>
    <w:p w:rsidR="002A5F21" w:rsidRDefault="002A5F21" w:rsidP="002A5F21">
      <w:pPr>
        <w:rPr>
          <w:rFonts w:ascii="Times New Roman" w:hAnsi="Times New Roman"/>
          <w:noProof/>
        </w:rPr>
      </w:pPr>
    </w:p>
    <w:p w:rsidR="002A5F21" w:rsidRDefault="002A5F21" w:rsidP="002A5F21">
      <w:pPr>
        <w:rPr>
          <w:rFonts w:ascii="Times New Roman" w:hAnsi="Times New Roman"/>
          <w:noProof/>
        </w:rPr>
      </w:pPr>
    </w:p>
    <w:p w:rsidR="002A5F21" w:rsidRDefault="00136ACB" w:rsidP="00136ACB">
      <w:pPr>
        <w:tabs>
          <w:tab w:val="left" w:pos="4029"/>
        </w:tabs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ab/>
      </w:r>
    </w:p>
    <w:p w:rsidR="00136ACB" w:rsidRDefault="00136ACB" w:rsidP="00136ACB">
      <w:pPr>
        <w:tabs>
          <w:tab w:val="left" w:pos="4029"/>
        </w:tabs>
        <w:rPr>
          <w:rFonts w:ascii="Times New Roman" w:hAnsi="Times New Roman"/>
          <w:noProof/>
        </w:rPr>
      </w:pPr>
    </w:p>
    <w:p w:rsidR="00136ACB" w:rsidRDefault="00136ACB" w:rsidP="00136ACB">
      <w:pPr>
        <w:tabs>
          <w:tab w:val="left" w:pos="4029"/>
        </w:tabs>
        <w:rPr>
          <w:rFonts w:ascii="Times New Roman" w:hAnsi="Times New Roman"/>
          <w:noProof/>
        </w:rPr>
      </w:pPr>
    </w:p>
    <w:p w:rsidR="00136ACB" w:rsidRDefault="00C30E1D" w:rsidP="00136ACB">
      <w:pPr>
        <w:tabs>
          <w:tab w:val="left" w:pos="4029"/>
        </w:tabs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3E43364F" wp14:editId="33874519">
                <wp:simplePos x="0" y="0"/>
                <wp:positionH relativeFrom="column">
                  <wp:posOffset>2785110</wp:posOffset>
                </wp:positionH>
                <wp:positionV relativeFrom="paragraph">
                  <wp:posOffset>74295</wp:posOffset>
                </wp:positionV>
                <wp:extent cx="3800475" cy="6372225"/>
                <wp:effectExtent l="0" t="0" r="9525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372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5882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E1D" w:rsidRPr="004B63F0" w:rsidRDefault="00C30E1D" w:rsidP="00C30E1D">
                            <w:pPr>
                              <w:widowControl w:val="0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8"/>
                              </w:rPr>
                            </w:pPr>
                            <w:r w:rsidRPr="004B63F0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8"/>
                              </w:rPr>
                              <w:t>Tentative Program Itinerary:</w:t>
                            </w:r>
                          </w:p>
                          <w:p w:rsidR="00C30E1D" w:rsidRDefault="009B2B74" w:rsidP="00C30E1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Thursday, July </w:t>
                            </w:r>
                            <w:r w:rsidR="00831F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12</w:t>
                            </w:r>
                            <w:r w:rsidR="00AC599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C30E1D" w:rsidRPr="00B12BD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Depart USA</w:t>
                            </w:r>
                            <w:r w:rsidR="00AC599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0E1D" w:rsidRPr="00B12BD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(+1 day) </w:t>
                            </w:r>
                          </w:p>
                          <w:p w:rsidR="00C30E1D" w:rsidRDefault="00C30E1D" w:rsidP="00C30E1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Saturday,  </w:t>
                            </w:r>
                            <w:r w:rsidR="009B2B7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July </w:t>
                            </w:r>
                            <w:r w:rsidR="00AC599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14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(Day 3): Arrive Singapore</w:t>
                            </w:r>
                          </w:p>
                          <w:p w:rsidR="00C30E1D" w:rsidRDefault="009B2B74" w:rsidP="00C30E1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Sunday,  July </w:t>
                            </w:r>
                            <w:r w:rsidR="00AC599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15</w:t>
                            </w:r>
                            <w:r w:rsidR="00C30E1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(Day 4): Orientation</w:t>
                            </w:r>
                          </w:p>
                          <w:p w:rsidR="00C30E1D" w:rsidRDefault="009B2B74" w:rsidP="00C30E1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Monday,  July </w:t>
                            </w:r>
                            <w:r w:rsidR="00AC599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16</w:t>
                            </w:r>
                            <w:r w:rsidR="00C30E1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(Day 5): Orientation</w:t>
                            </w:r>
                          </w:p>
                          <w:p w:rsidR="00C30E1D" w:rsidRDefault="00C30E1D" w:rsidP="00C30E1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Tuesday</w:t>
                            </w:r>
                            <w:r w:rsidR="00AC599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,  July  17</w:t>
                            </w:r>
                            <w:r w:rsidR="009B2B7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– Friday,  July </w:t>
                            </w:r>
                            <w:r w:rsidR="00AC599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20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(Day 6-9): Classes (Schedules vary by academic program)</w:t>
                            </w:r>
                          </w:p>
                          <w:p w:rsidR="00C30E1D" w:rsidRDefault="009B2B74" w:rsidP="00C30E1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Saturday,  July </w:t>
                            </w:r>
                            <w:r w:rsidR="00AC599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21</w:t>
                            </w:r>
                            <w:r w:rsidR="00C30E1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-Sunday,   July </w:t>
                            </w:r>
                            <w:r w:rsidR="00AC599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22</w:t>
                            </w:r>
                            <w:r w:rsidR="00C30E1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(Day 10-11): Cultural Activity/Free Time</w:t>
                            </w:r>
                          </w:p>
                          <w:p w:rsidR="00C30E1D" w:rsidRDefault="00AC5993" w:rsidP="00C30E1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Monday, July  23– Friday July  27</w:t>
                            </w:r>
                            <w:r w:rsidR="009B2B7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C30E1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(Day 12-16): Classes with academic program</w:t>
                            </w:r>
                          </w:p>
                          <w:p w:rsidR="00C30E1D" w:rsidRDefault="009B2B74" w:rsidP="00C30E1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Saturday, July </w:t>
                            </w:r>
                            <w:r w:rsidR="00AC599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28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– Sunday, July</w:t>
                            </w:r>
                            <w:r w:rsidR="00AC599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29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0E1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(Day 17-18): Cultural Excursion/Free Time</w:t>
                            </w:r>
                          </w:p>
                          <w:p w:rsidR="00C30E1D" w:rsidRDefault="00C30E1D" w:rsidP="00C30E1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Monday, </w:t>
                            </w:r>
                            <w:r w:rsidR="00AC599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July 30  Friday August 3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(Day 19-22): Classes and Farewell Dinner</w:t>
                            </w:r>
                          </w:p>
                          <w:p w:rsidR="00E5355D" w:rsidRDefault="009B2B74" w:rsidP="00E5355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after="200" w:line="36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Saturday,  August 4</w:t>
                            </w:r>
                            <w:r w:rsidR="00AC5993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: Departure </w:t>
                            </w:r>
                          </w:p>
                          <w:p w:rsidR="00BE0689" w:rsidRPr="00E5355D" w:rsidRDefault="00E5355D" w:rsidP="00E5355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after="200" w:line="36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E5355D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Possible Cultural Excursions or Free Time: </w:t>
                            </w:r>
                          </w:p>
                          <w:p w:rsidR="00E5355D" w:rsidRPr="00E5355D" w:rsidRDefault="00E5355D" w:rsidP="00E535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355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Marina Bay Sands</w:t>
                            </w:r>
                          </w:p>
                          <w:p w:rsidR="00E5355D" w:rsidRPr="00E5355D" w:rsidRDefault="00E5355D" w:rsidP="00E535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355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National Orchid Garden </w:t>
                            </w:r>
                          </w:p>
                          <w:p w:rsidR="00E5355D" w:rsidRPr="00E5355D" w:rsidRDefault="00E5355D" w:rsidP="00E535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355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Gardens by the Bay</w:t>
                            </w:r>
                          </w:p>
                          <w:p w:rsidR="00E5355D" w:rsidRPr="00E5355D" w:rsidRDefault="00E5355D" w:rsidP="00E535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355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Singapore Zoo</w:t>
                            </w:r>
                          </w:p>
                          <w:p w:rsidR="00E5355D" w:rsidRPr="00E5355D" w:rsidRDefault="00E5355D" w:rsidP="00E535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355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Night Safari </w:t>
                            </w:r>
                          </w:p>
                          <w:p w:rsidR="00E5355D" w:rsidRPr="00E5355D" w:rsidRDefault="00E5355D" w:rsidP="00E535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5355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Sentosa</w:t>
                            </w:r>
                            <w:proofErr w:type="spellEnd"/>
                            <w:r w:rsidRPr="00E5355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Island </w:t>
                            </w:r>
                          </w:p>
                          <w:p w:rsidR="00E5355D" w:rsidRPr="00E5355D" w:rsidRDefault="00E5355D" w:rsidP="00E535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355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Chinatown</w:t>
                            </w:r>
                          </w:p>
                          <w:p w:rsidR="00E5355D" w:rsidRPr="00E5355D" w:rsidRDefault="00E5355D" w:rsidP="00E535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355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Little India</w:t>
                            </w:r>
                          </w:p>
                          <w:p w:rsidR="00E5355D" w:rsidRPr="00E5355D" w:rsidRDefault="00E5355D" w:rsidP="00E535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5355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Merlion</w:t>
                            </w:r>
                            <w:proofErr w:type="spellEnd"/>
                            <w:r w:rsidRPr="00E5355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Park</w:t>
                            </w:r>
                          </w:p>
                          <w:p w:rsidR="00E5355D" w:rsidRPr="00E5355D" w:rsidRDefault="00E5355D" w:rsidP="00E535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355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Colonial Walking Tour </w:t>
                            </w:r>
                          </w:p>
                          <w:p w:rsidR="00E5355D" w:rsidRPr="00E5355D" w:rsidRDefault="00E5355D" w:rsidP="00E535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355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Singapore Flyer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and much more!</w:t>
                            </w:r>
                          </w:p>
                          <w:p w:rsidR="00E5355D" w:rsidRPr="00AC5993" w:rsidRDefault="00E5355D" w:rsidP="00AC5993">
                            <w:pPr>
                              <w:widowControl w:val="0"/>
                              <w:spacing w:after="200" w:line="360" w:lineRule="auto"/>
                              <w:ind w:left="36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219.3pt;margin-top:5.85pt;width:299.25pt;height:501.7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" fillcolor="#eeece1 [3214]" stroked="f">
                <v:fill opacity="30069f"/>
                <v:textbox>
                  <w:txbxContent>
                    <w:p w:rsidR="00C30E1D" w:rsidRPr="004B63F0" w:rsidRDefault="00C30E1D" w:rsidP="00C30E1D">
                      <w:pPr>
                        <w:widowControl w:val="0"/>
                        <w:rPr>
                          <w:rFonts w:asciiTheme="majorHAnsi" w:hAnsiTheme="majorHAnsi"/>
                          <w:b/>
                          <w:color w:val="0070C0"/>
                          <w:sz w:val="28"/>
                        </w:rPr>
                      </w:pPr>
                      <w:r w:rsidRPr="004B63F0">
                        <w:rPr>
                          <w:rFonts w:asciiTheme="majorHAnsi" w:hAnsiTheme="majorHAnsi"/>
                          <w:b/>
                          <w:color w:val="0070C0"/>
                          <w:sz w:val="28"/>
                        </w:rPr>
                        <w:t>Tentative Program Itinerary:</w:t>
                      </w:r>
                    </w:p>
                    <w:p w:rsidR="00C30E1D" w:rsidRDefault="009B2B74" w:rsidP="00C30E1D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Thursday, July </w:t>
                      </w:r>
                      <w:r w:rsidR="00831F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12</w:t>
                      </w:r>
                      <w:r w:rsidR="00AC5993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</w:t>
                      </w:r>
                      <w:r w:rsidR="00C30E1D" w:rsidRPr="00B12BD1">
                        <w:rPr>
                          <w:rFonts w:asciiTheme="majorHAnsi" w:hAnsiTheme="majorHAnsi"/>
                          <w:sz w:val="22"/>
                          <w:szCs w:val="22"/>
                        </w:rPr>
                        <w:t>Depart USA</w:t>
                      </w:r>
                      <w:r w:rsidR="00AC5993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="00C30E1D" w:rsidRPr="00B12BD1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(+1 day) </w:t>
                      </w:r>
                    </w:p>
                    <w:p w:rsidR="00C30E1D" w:rsidRDefault="00C30E1D" w:rsidP="00C30E1D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Saturday,  </w:t>
                      </w:r>
                      <w:r w:rsidR="009B2B7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July </w:t>
                      </w:r>
                      <w:r w:rsidR="00AC5993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14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(Day 3): Arrive Singapore</w:t>
                      </w:r>
                    </w:p>
                    <w:p w:rsidR="00C30E1D" w:rsidRDefault="009B2B74" w:rsidP="00C30E1D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Sunday,  July </w:t>
                      </w:r>
                      <w:r w:rsidR="00AC5993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15</w:t>
                      </w:r>
                      <w:r w:rsidR="00C30E1D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(Day 4): Orientation</w:t>
                      </w:r>
                    </w:p>
                    <w:p w:rsidR="00C30E1D" w:rsidRDefault="009B2B74" w:rsidP="00C30E1D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Monday,  July </w:t>
                      </w:r>
                      <w:r w:rsidR="00AC5993">
                        <w:rPr>
                          <w:rFonts w:asciiTheme="majorHAnsi" w:hAnsiTheme="majorHAnsi"/>
                          <w:sz w:val="22"/>
                          <w:szCs w:val="22"/>
                        </w:rPr>
                        <w:t>16</w:t>
                      </w:r>
                      <w:r w:rsidR="00C30E1D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(Day 5): Orientation</w:t>
                      </w:r>
                    </w:p>
                    <w:p w:rsidR="00C30E1D" w:rsidRDefault="00C30E1D" w:rsidP="00C30E1D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Tuesday</w:t>
                      </w:r>
                      <w:r w:rsidR="00AC5993">
                        <w:rPr>
                          <w:rFonts w:asciiTheme="majorHAnsi" w:hAnsiTheme="majorHAnsi"/>
                          <w:sz w:val="22"/>
                          <w:szCs w:val="22"/>
                        </w:rPr>
                        <w:t>,  July  17</w:t>
                      </w:r>
                      <w:r w:rsidR="009B2B7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– Friday,  July </w:t>
                      </w:r>
                      <w:r w:rsidR="00AC5993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20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(Day 6-9): Classes (Schedules vary by academic program)</w:t>
                      </w:r>
                    </w:p>
                    <w:p w:rsidR="00C30E1D" w:rsidRDefault="009B2B74" w:rsidP="00C30E1D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Saturday,  July </w:t>
                      </w:r>
                      <w:r w:rsidR="00AC5993">
                        <w:rPr>
                          <w:rFonts w:asciiTheme="majorHAnsi" w:hAnsiTheme="majorHAnsi"/>
                          <w:sz w:val="22"/>
                          <w:szCs w:val="22"/>
                        </w:rPr>
                        <w:t>21</w:t>
                      </w:r>
                      <w:r w:rsidR="00C30E1D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-Sunday,   July </w:t>
                      </w:r>
                      <w:r w:rsidR="00AC5993">
                        <w:rPr>
                          <w:rFonts w:asciiTheme="majorHAnsi" w:hAnsiTheme="majorHAnsi"/>
                          <w:sz w:val="22"/>
                          <w:szCs w:val="22"/>
                        </w:rPr>
                        <w:t>22</w:t>
                      </w:r>
                      <w:r w:rsidR="00C30E1D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(Day 10-11): Cultural Activity/Free Time</w:t>
                      </w:r>
                    </w:p>
                    <w:p w:rsidR="00C30E1D" w:rsidRDefault="00AC5993" w:rsidP="00C30E1D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Monday, July  23– Friday July  27</w:t>
                      </w:r>
                      <w:r w:rsidR="009B2B7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</w:t>
                      </w:r>
                      <w:r w:rsidR="00C30E1D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(Day 12-16): Classes with academic program</w:t>
                      </w:r>
                    </w:p>
                    <w:p w:rsidR="00C30E1D" w:rsidRDefault="009B2B74" w:rsidP="00C30E1D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Saturday, July </w:t>
                      </w:r>
                      <w:r w:rsidR="00AC5993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28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– Sunday, July</w:t>
                      </w:r>
                      <w:r w:rsidR="00AC5993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29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="00C30E1D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(Day 17-18): Cultural Excursion/Free Time</w:t>
                      </w:r>
                    </w:p>
                    <w:p w:rsidR="00C30E1D" w:rsidRDefault="00C30E1D" w:rsidP="00C30E1D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Monday, </w:t>
                      </w:r>
                      <w:r w:rsidR="00AC5993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July 30  Friday August 3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(Day 19-22): Classes and Farewell Dinner</w:t>
                      </w:r>
                    </w:p>
                    <w:p w:rsidR="00E5355D" w:rsidRDefault="009B2B74" w:rsidP="00E5355D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after="200" w:line="360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Saturday,  August 4</w:t>
                      </w:r>
                      <w:r w:rsidR="00AC5993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: Departure </w:t>
                      </w:r>
                    </w:p>
                    <w:p w:rsidR="00BE0689" w:rsidRPr="00E5355D" w:rsidRDefault="00E5355D" w:rsidP="00E5355D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after="200" w:line="360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E5355D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Possible Cultural Excursions or Free Time: </w:t>
                      </w:r>
                    </w:p>
                    <w:p w:rsidR="00E5355D" w:rsidRPr="00E5355D" w:rsidRDefault="00E5355D" w:rsidP="00E535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355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Marina Bay Sands</w:t>
                      </w:r>
                    </w:p>
                    <w:p w:rsidR="00E5355D" w:rsidRPr="00E5355D" w:rsidRDefault="00E5355D" w:rsidP="00E535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355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National Orchid Garden </w:t>
                      </w:r>
                    </w:p>
                    <w:p w:rsidR="00E5355D" w:rsidRPr="00E5355D" w:rsidRDefault="00E5355D" w:rsidP="00E535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355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Gardens by the Bay</w:t>
                      </w:r>
                    </w:p>
                    <w:p w:rsidR="00E5355D" w:rsidRPr="00E5355D" w:rsidRDefault="00E5355D" w:rsidP="00E535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355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Singapore Zoo</w:t>
                      </w:r>
                    </w:p>
                    <w:p w:rsidR="00E5355D" w:rsidRPr="00E5355D" w:rsidRDefault="00E5355D" w:rsidP="00E535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355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Night Safari </w:t>
                      </w:r>
                    </w:p>
                    <w:p w:rsidR="00E5355D" w:rsidRPr="00E5355D" w:rsidRDefault="00E5355D" w:rsidP="00E535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spellStart"/>
                      <w:r w:rsidRPr="00E5355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Sentosa</w:t>
                      </w:r>
                      <w:proofErr w:type="spellEnd"/>
                      <w:r w:rsidRPr="00E5355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Island </w:t>
                      </w:r>
                    </w:p>
                    <w:p w:rsidR="00E5355D" w:rsidRPr="00E5355D" w:rsidRDefault="00E5355D" w:rsidP="00E535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355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Chinatown</w:t>
                      </w:r>
                    </w:p>
                    <w:p w:rsidR="00E5355D" w:rsidRPr="00E5355D" w:rsidRDefault="00E5355D" w:rsidP="00E535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355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Little India</w:t>
                      </w:r>
                    </w:p>
                    <w:p w:rsidR="00E5355D" w:rsidRPr="00E5355D" w:rsidRDefault="00E5355D" w:rsidP="00E535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spellStart"/>
                      <w:r w:rsidRPr="00E5355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Merlion</w:t>
                      </w:r>
                      <w:proofErr w:type="spellEnd"/>
                      <w:r w:rsidRPr="00E5355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Park</w:t>
                      </w:r>
                    </w:p>
                    <w:p w:rsidR="00E5355D" w:rsidRPr="00E5355D" w:rsidRDefault="00E5355D" w:rsidP="00E535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355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Colonial Walking Tour </w:t>
                      </w:r>
                    </w:p>
                    <w:p w:rsidR="00E5355D" w:rsidRPr="00E5355D" w:rsidRDefault="00E5355D" w:rsidP="00E535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355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Singapore Flyer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and much more!</w:t>
                      </w:r>
                    </w:p>
                    <w:p w:rsidR="00E5355D" w:rsidRPr="00AC5993" w:rsidRDefault="00E5355D" w:rsidP="00AC5993">
                      <w:pPr>
                        <w:widowControl w:val="0"/>
                        <w:spacing w:after="200" w:line="360" w:lineRule="auto"/>
                        <w:ind w:left="36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7102">
        <w:rPr>
          <w:rFonts w:ascii="Times New Roman" w:hAnsi="Times New Roman"/>
          <w:noProof/>
        </w:rPr>
        <w:drawing>
          <wp:anchor distT="36576" distB="36576" distL="36576" distR="36576" simplePos="0" relativeHeight="251821568" behindDoc="0" locked="0" layoutInCell="1" allowOverlap="1" wp14:anchorId="220D6FDC" wp14:editId="788916F9">
            <wp:simplePos x="0" y="0"/>
            <wp:positionH relativeFrom="column">
              <wp:posOffset>23495</wp:posOffset>
            </wp:positionH>
            <wp:positionV relativeFrom="paragraph">
              <wp:posOffset>-59055</wp:posOffset>
            </wp:positionV>
            <wp:extent cx="2552700" cy="2452266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5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D84" w:rsidRPr="00765BEF" w:rsidRDefault="002A5F21">
      <w:pPr>
        <w:contextualSpacing/>
        <w:rPr>
          <w:noProof/>
        </w:rPr>
      </w:pPr>
      <w:r w:rsidRPr="00817066">
        <w:rPr>
          <w:rFonts w:asciiTheme="majorHAnsi" w:hAnsiTheme="majorHAnsi" w:cs="Arial"/>
          <w:color w:val="002060"/>
          <w:sz w:val="22"/>
          <w:szCs w:val="22"/>
          <w:shd w:val="clear" w:color="auto" w:fill="FFFFFF"/>
        </w:rPr>
        <w:t xml:space="preserve">  </w:t>
      </w:r>
    </w:p>
    <w:p w:rsidR="00460E59" w:rsidRPr="002F3064" w:rsidRDefault="00765BEF">
      <w:pPr>
        <w:contextualSpacing/>
        <w:rPr>
          <w:rFonts w:asciiTheme="majorHAnsi" w:hAnsiTheme="majorHAnsi" w:cs="Arial"/>
          <w:sz w:val="22"/>
          <w:szCs w:val="22"/>
          <w:shd w:val="clear" w:color="auto" w:fill="FFFFFF"/>
        </w:rPr>
      </w:pPr>
      <w:r>
        <w:t xml:space="preserve">  </w:t>
      </w:r>
    </w:p>
    <w:p w:rsidR="00433E03" w:rsidRDefault="00E5355D">
      <w:r>
        <w:rPr>
          <w:rFonts w:ascii="Times New Roman" w:hAnsi="Times New Roman"/>
          <w:noProof/>
        </w:rPr>
        <w:drawing>
          <wp:anchor distT="36576" distB="36576" distL="36576" distR="36576" simplePos="0" relativeHeight="251823616" behindDoc="0" locked="0" layoutInCell="1" allowOverlap="1" wp14:anchorId="77F2BC93" wp14:editId="363958DA">
            <wp:simplePos x="0" y="0"/>
            <wp:positionH relativeFrom="column">
              <wp:posOffset>117475</wp:posOffset>
            </wp:positionH>
            <wp:positionV relativeFrom="paragraph">
              <wp:posOffset>2140585</wp:posOffset>
            </wp:positionV>
            <wp:extent cx="2409825" cy="1670050"/>
            <wp:effectExtent l="0" t="0" r="9525" b="6350"/>
            <wp:wrapNone/>
            <wp:docPr id="6" name="Picture 6" descr="Sing group_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g group_s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" t="14673" r="1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36576" distB="36576" distL="36576" distR="36576" simplePos="0" relativeHeight="251825664" behindDoc="0" locked="0" layoutInCell="1" allowOverlap="1" wp14:anchorId="24BB6001" wp14:editId="435ED45D">
            <wp:simplePos x="0" y="0"/>
            <wp:positionH relativeFrom="column">
              <wp:posOffset>213360</wp:posOffset>
            </wp:positionH>
            <wp:positionV relativeFrom="paragraph">
              <wp:posOffset>3921760</wp:posOffset>
            </wp:positionV>
            <wp:extent cx="2257425" cy="242633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E1D">
        <w:rPr>
          <w:rFonts w:ascii="Times New Roman" w:hAnsi="Times New Roman"/>
          <w:noProof/>
        </w:rPr>
        <w:drawing>
          <wp:anchor distT="36576" distB="36576" distL="36576" distR="36576" simplePos="0" relativeHeight="251827712" behindDoc="0" locked="0" layoutInCell="1" allowOverlap="1" wp14:anchorId="2805D0FF" wp14:editId="022F9EFB">
            <wp:simplePos x="0" y="0"/>
            <wp:positionH relativeFrom="column">
              <wp:posOffset>3223895</wp:posOffset>
            </wp:positionH>
            <wp:positionV relativeFrom="paragraph">
              <wp:posOffset>5922010</wp:posOffset>
            </wp:positionV>
            <wp:extent cx="2933700" cy="188667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86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7CC"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3CD4A3D4" wp14:editId="449DD734">
                <wp:simplePos x="0" y="0"/>
                <wp:positionH relativeFrom="column">
                  <wp:posOffset>345984</wp:posOffset>
                </wp:positionH>
                <wp:positionV relativeFrom="paragraph">
                  <wp:posOffset>6467294</wp:posOffset>
                </wp:positionV>
                <wp:extent cx="2329543" cy="963386"/>
                <wp:effectExtent l="0" t="0" r="0" b="825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543" cy="963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671" w:rsidRPr="00A72F26" w:rsidRDefault="00EF5821" w:rsidP="002F3064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Program Contact: </w:t>
                            </w:r>
                          </w:p>
                          <w:p w:rsidR="00E10933" w:rsidRDefault="00E10933" w:rsidP="00E10933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E10933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Ken Nesbett, Advisor, Study Abroad </w:t>
                            </w:r>
                          </w:p>
                          <w:p w:rsidR="00E10933" w:rsidRPr="00E10933" w:rsidRDefault="00E10933" w:rsidP="00E10933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319-398-4492</w:t>
                            </w:r>
                          </w:p>
                          <w:p w:rsidR="00E10933" w:rsidRPr="006534C0" w:rsidRDefault="00A84B81" w:rsidP="00E10933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hyperlink r:id="rId19" w:history="1">
                              <w:r w:rsidR="00E10933" w:rsidRPr="006534C0">
                                <w:rPr>
                                  <w:rStyle w:val="Hyperlink"/>
                                  <w:rFonts w:asciiTheme="majorHAnsi" w:hAnsiTheme="majorHAnsi" w:cs="Arial"/>
                                  <w:sz w:val="22"/>
                                  <w:szCs w:val="22"/>
                                </w:rPr>
                                <w:t>ken.nesbett@kirkwood.edu</w:t>
                              </w:r>
                            </w:hyperlink>
                          </w:p>
                          <w:p w:rsidR="00E10933" w:rsidRPr="006534C0" w:rsidRDefault="00E10933" w:rsidP="00E10933">
                            <w:r w:rsidRPr="006534C0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Linn Hall</w:t>
                            </w:r>
                            <w: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, Room</w:t>
                            </w:r>
                            <w:r w:rsidRPr="006534C0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1154</w:t>
                            </w:r>
                          </w:p>
                          <w:p w:rsidR="007E17E7" w:rsidRPr="00CB0CAF" w:rsidRDefault="007E17E7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7.25pt;margin-top:509.25pt;width:183.45pt;height:75.8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" stroked="f">
                <v:textbox>
                  <w:txbxContent>
                    <w:p w:rsidR="00806671" w:rsidRPr="00A72F26" w:rsidRDefault="00EF5821" w:rsidP="002F3064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  <w:shd w:val="clear" w:color="auto" w:fill="FFFFFF"/>
                        </w:rPr>
                        <w:t xml:space="preserve">Program Contact: </w:t>
                      </w:r>
                    </w:p>
                    <w:p w:rsidR="00E10933" w:rsidRDefault="00E10933" w:rsidP="00E10933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E10933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Ken Nesbett, Advisor, Study Abroad </w:t>
                      </w:r>
                    </w:p>
                    <w:p w:rsidR="00E10933" w:rsidRPr="00E10933" w:rsidRDefault="00E10933" w:rsidP="00E10933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319-398-4492</w:t>
                      </w:r>
                    </w:p>
                    <w:p w:rsidR="00E10933" w:rsidRPr="006534C0" w:rsidRDefault="00E5355D" w:rsidP="00E10933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hyperlink r:id="rId20" w:history="1">
                        <w:r w:rsidR="00E10933" w:rsidRPr="006534C0">
                          <w:rPr>
                            <w:rStyle w:val="Hyperlink"/>
                            <w:rFonts w:asciiTheme="majorHAnsi" w:hAnsiTheme="majorHAnsi" w:cs="Arial"/>
                            <w:sz w:val="22"/>
                            <w:szCs w:val="22"/>
                          </w:rPr>
                          <w:t>ken.nesbett@kirkwood.edu</w:t>
                        </w:r>
                      </w:hyperlink>
                    </w:p>
                    <w:p w:rsidR="00E10933" w:rsidRPr="006534C0" w:rsidRDefault="00E10933" w:rsidP="00E10933">
                      <w:r w:rsidRPr="006534C0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Linn Hall</w:t>
                      </w:r>
                      <w: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, Room</w:t>
                      </w:r>
                      <w:r w:rsidRPr="006534C0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1154</w:t>
                      </w:r>
                    </w:p>
                    <w:p w:rsidR="007E17E7" w:rsidRPr="00CB0CAF" w:rsidRDefault="007E17E7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2046">
        <w:rPr>
          <w:rFonts w:ascii="Times New Roman" w:hAnsi="Times New Roman"/>
          <w:noProof/>
        </w:rPr>
        <w:drawing>
          <wp:anchor distT="0" distB="0" distL="114300" distR="114300" simplePos="0" relativeHeight="251817472" behindDoc="1" locked="0" layoutInCell="0" allowOverlap="1" wp14:anchorId="3E5BE952" wp14:editId="6712D1B1">
            <wp:simplePos x="0" y="0"/>
            <wp:positionH relativeFrom="margin">
              <wp:posOffset>-531495</wp:posOffset>
            </wp:positionH>
            <wp:positionV relativeFrom="margin">
              <wp:posOffset>-652417</wp:posOffset>
            </wp:positionV>
            <wp:extent cx="7772400" cy="10058400"/>
            <wp:effectExtent l="0" t="0" r="0" b="0"/>
            <wp:wrapNone/>
            <wp:docPr id="4" name="Picture 4" descr="/Volumes/Graphics/DATA/1_PROJECTS/IP_International Programs/_Study Abroad Flyer - Fillable Template/Study Abroad Flyer-Fillable Template 20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/Volumes/Graphics/DATA/1_PROJECTS/IP_International Programs/_Study Abroad Flyer - Fillable Template/Study Abroad Flyer-Fillable Template 2017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E33">
        <w:rPr>
          <w:rFonts w:ascii="Times New Roman" w:hAnsi="Times New Roman"/>
          <w:noProof/>
        </w:rPr>
        <w:t xml:space="preserve"> </w:t>
      </w:r>
      <w:r w:rsidR="00DC0087" w:rsidRPr="00DC0087">
        <w:rPr>
          <w:rFonts w:ascii="Times New Roman" w:hAnsi="Times New Roman"/>
        </w:rPr>
        <w:t xml:space="preserve"> </w:t>
      </w:r>
    </w:p>
    <w:sectPr w:rsidR="00433E03" w:rsidSect="00546CE8">
      <w:pgSz w:w="12240" w:h="15840"/>
      <w:pgMar w:top="1008" w:right="720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4CE" w:rsidRDefault="00D944CE" w:rsidP="00765BEF">
      <w:r>
        <w:separator/>
      </w:r>
    </w:p>
  </w:endnote>
  <w:endnote w:type="continuationSeparator" w:id="0">
    <w:p w:rsidR="00D944CE" w:rsidRDefault="00D944CE" w:rsidP="00765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4CE" w:rsidRDefault="00D944CE" w:rsidP="00765BEF">
      <w:r>
        <w:separator/>
      </w:r>
    </w:p>
  </w:footnote>
  <w:footnote w:type="continuationSeparator" w:id="0">
    <w:p w:rsidR="00D944CE" w:rsidRDefault="00D944CE" w:rsidP="00765B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2835"/>
    <w:multiLevelType w:val="hybridMultilevel"/>
    <w:tmpl w:val="73E6C8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67E8D"/>
    <w:multiLevelType w:val="hybridMultilevel"/>
    <w:tmpl w:val="66BA7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3212B"/>
    <w:multiLevelType w:val="hybridMultilevel"/>
    <w:tmpl w:val="7228C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B6D61"/>
    <w:multiLevelType w:val="multilevel"/>
    <w:tmpl w:val="D952C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C25328"/>
    <w:multiLevelType w:val="hybridMultilevel"/>
    <w:tmpl w:val="D4240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565BEF"/>
    <w:multiLevelType w:val="hybridMultilevel"/>
    <w:tmpl w:val="73C61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011FA0"/>
    <w:multiLevelType w:val="hybridMultilevel"/>
    <w:tmpl w:val="CDDCFBE2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5305229F"/>
    <w:multiLevelType w:val="hybridMultilevel"/>
    <w:tmpl w:val="21C25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1E4513"/>
    <w:multiLevelType w:val="hybridMultilevel"/>
    <w:tmpl w:val="3F52B8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C73646"/>
    <w:multiLevelType w:val="hybridMultilevel"/>
    <w:tmpl w:val="9CD8B1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4CE"/>
    <w:rsid w:val="00057201"/>
    <w:rsid w:val="00067058"/>
    <w:rsid w:val="000A072C"/>
    <w:rsid w:val="000B4D84"/>
    <w:rsid w:val="00136AB4"/>
    <w:rsid w:val="00136ACB"/>
    <w:rsid w:val="00145883"/>
    <w:rsid w:val="001504E5"/>
    <w:rsid w:val="001708E0"/>
    <w:rsid w:val="00205F08"/>
    <w:rsid w:val="002358FC"/>
    <w:rsid w:val="002455D8"/>
    <w:rsid w:val="0025364E"/>
    <w:rsid w:val="002A5F21"/>
    <w:rsid w:val="002F3064"/>
    <w:rsid w:val="00393705"/>
    <w:rsid w:val="003D62A9"/>
    <w:rsid w:val="00404AB8"/>
    <w:rsid w:val="004130AB"/>
    <w:rsid w:val="00433E03"/>
    <w:rsid w:val="0045091D"/>
    <w:rsid w:val="00460E59"/>
    <w:rsid w:val="00466F84"/>
    <w:rsid w:val="004A3172"/>
    <w:rsid w:val="00546CE8"/>
    <w:rsid w:val="005F3F13"/>
    <w:rsid w:val="00646163"/>
    <w:rsid w:val="00726A72"/>
    <w:rsid w:val="00737751"/>
    <w:rsid w:val="00764E74"/>
    <w:rsid w:val="00765BEF"/>
    <w:rsid w:val="007B6C72"/>
    <w:rsid w:val="007E17E7"/>
    <w:rsid w:val="00806671"/>
    <w:rsid w:val="00822941"/>
    <w:rsid w:val="00831F3C"/>
    <w:rsid w:val="008351A9"/>
    <w:rsid w:val="00865181"/>
    <w:rsid w:val="00877D21"/>
    <w:rsid w:val="008803DF"/>
    <w:rsid w:val="008D005E"/>
    <w:rsid w:val="00993986"/>
    <w:rsid w:val="009B2B74"/>
    <w:rsid w:val="009D4B44"/>
    <w:rsid w:val="009F1288"/>
    <w:rsid w:val="00A72F26"/>
    <w:rsid w:val="00A84B81"/>
    <w:rsid w:val="00AC5993"/>
    <w:rsid w:val="00AD1200"/>
    <w:rsid w:val="00B105FA"/>
    <w:rsid w:val="00B17102"/>
    <w:rsid w:val="00B43CF7"/>
    <w:rsid w:val="00B46923"/>
    <w:rsid w:val="00B76603"/>
    <w:rsid w:val="00BC1731"/>
    <w:rsid w:val="00BC3AD0"/>
    <w:rsid w:val="00BE0689"/>
    <w:rsid w:val="00BF1365"/>
    <w:rsid w:val="00C13292"/>
    <w:rsid w:val="00C30E1D"/>
    <w:rsid w:val="00C4139A"/>
    <w:rsid w:val="00CB0CAF"/>
    <w:rsid w:val="00CB6326"/>
    <w:rsid w:val="00D06F05"/>
    <w:rsid w:val="00D20A85"/>
    <w:rsid w:val="00D22152"/>
    <w:rsid w:val="00D72C52"/>
    <w:rsid w:val="00D944CE"/>
    <w:rsid w:val="00DC0087"/>
    <w:rsid w:val="00DD583D"/>
    <w:rsid w:val="00DF2E33"/>
    <w:rsid w:val="00E10933"/>
    <w:rsid w:val="00E44931"/>
    <w:rsid w:val="00E5355D"/>
    <w:rsid w:val="00E82046"/>
    <w:rsid w:val="00E84B9C"/>
    <w:rsid w:val="00EB47CC"/>
    <w:rsid w:val="00EC4C60"/>
    <w:rsid w:val="00ED0BFE"/>
    <w:rsid w:val="00ED1F1E"/>
    <w:rsid w:val="00EF136A"/>
    <w:rsid w:val="00EF5821"/>
    <w:rsid w:val="00F055B6"/>
    <w:rsid w:val="00F734A9"/>
    <w:rsid w:val="00F82370"/>
    <w:rsid w:val="00FF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B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E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5B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BEF"/>
  </w:style>
  <w:style w:type="paragraph" w:styleId="Footer">
    <w:name w:val="footer"/>
    <w:basedOn w:val="Normal"/>
    <w:link w:val="FooterChar"/>
    <w:uiPriority w:val="99"/>
    <w:unhideWhenUsed/>
    <w:rsid w:val="00765B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BEF"/>
  </w:style>
  <w:style w:type="character" w:styleId="Hyperlink">
    <w:name w:val="Hyperlink"/>
    <w:basedOn w:val="DefaultParagraphFont"/>
    <w:uiPriority w:val="99"/>
    <w:unhideWhenUsed/>
    <w:rsid w:val="002A5F2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A5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1F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D0BFE"/>
    <w:rPr>
      <w:b/>
      <w:bCs/>
    </w:rPr>
  </w:style>
  <w:style w:type="character" w:customStyle="1" w:styleId="apple-converted-space">
    <w:name w:val="apple-converted-space"/>
    <w:basedOn w:val="DefaultParagraphFont"/>
    <w:rsid w:val="00ED0BFE"/>
  </w:style>
  <w:style w:type="paragraph" w:styleId="NormalWeb">
    <w:name w:val="Normal (Web)"/>
    <w:basedOn w:val="Normal"/>
    <w:uiPriority w:val="99"/>
    <w:semiHidden/>
    <w:unhideWhenUsed/>
    <w:rsid w:val="00726A7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B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E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5B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BEF"/>
  </w:style>
  <w:style w:type="paragraph" w:styleId="Footer">
    <w:name w:val="footer"/>
    <w:basedOn w:val="Normal"/>
    <w:link w:val="FooterChar"/>
    <w:uiPriority w:val="99"/>
    <w:unhideWhenUsed/>
    <w:rsid w:val="00765B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BEF"/>
  </w:style>
  <w:style w:type="character" w:styleId="Hyperlink">
    <w:name w:val="Hyperlink"/>
    <w:basedOn w:val="DefaultParagraphFont"/>
    <w:uiPriority w:val="99"/>
    <w:unhideWhenUsed/>
    <w:rsid w:val="002A5F2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A5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1F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D0BFE"/>
    <w:rPr>
      <w:b/>
      <w:bCs/>
    </w:rPr>
  </w:style>
  <w:style w:type="character" w:customStyle="1" w:styleId="apple-converted-space">
    <w:name w:val="apple-converted-space"/>
    <w:basedOn w:val="DefaultParagraphFont"/>
    <w:rsid w:val="00ED0BFE"/>
  </w:style>
  <w:style w:type="paragraph" w:styleId="NormalWeb">
    <w:name w:val="Normal (Web)"/>
    <w:basedOn w:val="Normal"/>
    <w:uiPriority w:val="99"/>
    <w:semiHidden/>
    <w:unhideWhenUsed/>
    <w:rsid w:val="00726A7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ken.nesbett@kirkwood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yperlink" Target="mailto:ken.nesbett@kirkwood.ed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Jessie\Final%20Template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1304CA7366BE4A8516F5980EC797C2" ma:contentTypeVersion="0" ma:contentTypeDescription="Create a new document." ma:contentTypeScope="" ma:versionID="5acb62ab192bce694ac11664f0eda27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371B4-0CF5-48E5-B435-580A73E333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F87DC5-C7B2-40F4-9840-095916E3B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23DF4DE-E7E0-439E-BD4F-ED4E7C37C699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45D2BF9-F972-4293-B767-EE0F88EB5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Template 2018.dotx</Template>
  <TotalTime>72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Kirkwood Community College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Jessie Teets</dc:creator>
  <cp:lastModifiedBy>Windows User</cp:lastModifiedBy>
  <cp:revision>13</cp:revision>
  <cp:lastPrinted>2015-09-23T15:27:00Z</cp:lastPrinted>
  <dcterms:created xsi:type="dcterms:W3CDTF">2017-07-21T00:24:00Z</dcterms:created>
  <dcterms:modified xsi:type="dcterms:W3CDTF">2017-09-21T13:23:00Z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0x010100B31304CA7366BE4A8516F5980EC797C2</vt:lpwstr>
  </property>
</Properties>
</file>